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44C2B7" w14:textId="5E073363" w:rsidR="00D704C5" w:rsidRPr="00190284" w:rsidRDefault="00216CBE" w:rsidP="00FF046B">
      <w:r>
        <w:rPr>
          <w:rFonts w:cs="Times New Roman"/>
          <w:noProof/>
        </w:rPr>
        <w:drawing>
          <wp:anchor distT="0" distB="0" distL="114300" distR="114300" simplePos="0" relativeHeight="251660800" behindDoc="1" locked="0" layoutInCell="1" allowOverlap="1" wp14:anchorId="4A468ADB" wp14:editId="41A42E85">
            <wp:simplePos x="0" y="0"/>
            <wp:positionH relativeFrom="column">
              <wp:posOffset>-1245235</wp:posOffset>
            </wp:positionH>
            <wp:positionV relativeFrom="paragraph">
              <wp:posOffset>-839470</wp:posOffset>
            </wp:positionV>
            <wp:extent cx="7571740" cy="10705241"/>
            <wp:effectExtent l="0" t="0" r="0" b="1270"/>
            <wp:wrapNone/>
            <wp:docPr id="1558879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5603" cy="10724841"/>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309064073"/>
        <w:docPartObj>
          <w:docPartGallery w:val="Cover Pages"/>
          <w:docPartUnique/>
        </w:docPartObj>
      </w:sdtPr>
      <w:sdtEndPr>
        <w:rPr>
          <w:rFonts w:cs="Times New Roman"/>
          <w:noProof/>
        </w:rPr>
      </w:sdtEndPr>
      <w:sdtContent>
        <w:p w14:paraId="58EFF2ED" w14:textId="509422C8" w:rsidR="00BB2F88" w:rsidRPr="00190284" w:rsidRDefault="00BB2F88" w:rsidP="00FF046B"/>
        <w:p w14:paraId="08474B50" w14:textId="35333770" w:rsidR="00BB2F88" w:rsidRPr="00190284" w:rsidRDefault="00BB2F88" w:rsidP="00FF046B"/>
        <w:p w14:paraId="3220EE0A" w14:textId="0DFC9087" w:rsidR="00BB2F88" w:rsidRPr="00190284" w:rsidRDefault="00BB2F88" w:rsidP="00FF046B"/>
        <w:p w14:paraId="3458D564" w14:textId="299757DF" w:rsidR="00BB2F88" w:rsidRPr="00190284" w:rsidRDefault="00BB2F88" w:rsidP="00FF046B"/>
        <w:p w14:paraId="4EFF3C69" w14:textId="74805607" w:rsidR="00BB2F88" w:rsidRPr="00190284" w:rsidRDefault="00BB2F88" w:rsidP="00FF046B"/>
        <w:p w14:paraId="30BD753E" w14:textId="6B4B793E" w:rsidR="00BB2F88" w:rsidRPr="00190284" w:rsidRDefault="00BB2F88" w:rsidP="00FF046B"/>
        <w:p w14:paraId="6F4790FB" w14:textId="2314AFF9" w:rsidR="00BB2F88" w:rsidRPr="00190284" w:rsidRDefault="00BB2F88" w:rsidP="00FF046B"/>
        <w:p w14:paraId="2791D5A3" w14:textId="39EAFAAD" w:rsidR="00BB2F88" w:rsidRPr="00190284" w:rsidRDefault="00BB2F88" w:rsidP="00FF046B"/>
        <w:p w14:paraId="20BD89C9" w14:textId="77777777" w:rsidR="00BB2F88" w:rsidRPr="00190284" w:rsidRDefault="00BB2F88" w:rsidP="00FF046B"/>
        <w:p w14:paraId="225BA702" w14:textId="77777777" w:rsidR="00BB2F88" w:rsidRPr="00190284" w:rsidRDefault="00BB2F88" w:rsidP="00FF046B"/>
        <w:p w14:paraId="3122BA0A" w14:textId="2C3B5303" w:rsidR="00BB2F88" w:rsidRPr="00190284" w:rsidRDefault="00BB2F88" w:rsidP="00FF046B"/>
        <w:p w14:paraId="1C47E1F5" w14:textId="50D87AA4" w:rsidR="00BB2F88" w:rsidRPr="00190284" w:rsidRDefault="00BB2F88" w:rsidP="00FF046B"/>
        <w:p w14:paraId="0CB4430F" w14:textId="1E1532F0" w:rsidR="00BB2F88" w:rsidRPr="00190284" w:rsidRDefault="00BB2F88" w:rsidP="00FF046B">
          <w:pPr>
            <w:tabs>
              <w:tab w:val="left" w:pos="2835"/>
            </w:tabs>
            <w:rPr>
              <w:b/>
            </w:rPr>
          </w:pPr>
          <w:r w:rsidRPr="00190284">
            <w:tab/>
          </w:r>
        </w:p>
        <w:p w14:paraId="7A7D3BC3" w14:textId="5B2FC40F" w:rsidR="00BB2F88" w:rsidRPr="00190284" w:rsidRDefault="00BB2F88" w:rsidP="00FF046B">
          <w:pPr>
            <w:tabs>
              <w:tab w:val="left" w:pos="2789"/>
            </w:tabs>
            <w:jc w:val="right"/>
          </w:pPr>
          <w:r w:rsidRPr="00190284">
            <w:tab/>
          </w:r>
        </w:p>
        <w:p w14:paraId="316A9337" w14:textId="0203CAB7" w:rsidR="00BB2F88" w:rsidRPr="00190284" w:rsidRDefault="00BB2F88" w:rsidP="00FF046B">
          <w:pPr>
            <w:tabs>
              <w:tab w:val="left" w:pos="2789"/>
            </w:tabs>
            <w:ind w:left="2789"/>
            <w:rPr>
              <w:b/>
              <w:sz w:val="32"/>
            </w:rPr>
          </w:pPr>
        </w:p>
        <w:p w14:paraId="609E63B2" w14:textId="0589FF38" w:rsidR="00BB2F88" w:rsidRPr="00190284" w:rsidRDefault="00BB2F88" w:rsidP="00FF046B">
          <w:pPr>
            <w:tabs>
              <w:tab w:val="left" w:pos="2789"/>
            </w:tabs>
            <w:ind w:left="2789"/>
            <w:rPr>
              <w:b/>
              <w:sz w:val="32"/>
            </w:rPr>
          </w:pPr>
        </w:p>
        <w:p w14:paraId="4832BCA1" w14:textId="65833800" w:rsidR="00D704C5" w:rsidRPr="00190284" w:rsidRDefault="00D704C5" w:rsidP="00FF046B">
          <w:pPr>
            <w:tabs>
              <w:tab w:val="left" w:pos="2789"/>
            </w:tabs>
            <w:ind w:left="2789"/>
            <w:rPr>
              <w:b/>
              <w:sz w:val="32"/>
            </w:rPr>
          </w:pPr>
        </w:p>
        <w:p w14:paraId="5E56E9E6" w14:textId="1F4490D5" w:rsidR="00D704C5" w:rsidRPr="00190284" w:rsidRDefault="00D704C5" w:rsidP="00FF046B">
          <w:pPr>
            <w:tabs>
              <w:tab w:val="left" w:pos="2789"/>
            </w:tabs>
            <w:ind w:left="2789"/>
            <w:rPr>
              <w:b/>
              <w:sz w:val="32"/>
            </w:rPr>
          </w:pPr>
        </w:p>
        <w:p w14:paraId="1914FE82" w14:textId="4696C5F1" w:rsidR="00D704C5" w:rsidRPr="00190284" w:rsidRDefault="00D704C5" w:rsidP="00FF046B">
          <w:pPr>
            <w:tabs>
              <w:tab w:val="left" w:pos="2789"/>
            </w:tabs>
            <w:ind w:left="2789"/>
            <w:rPr>
              <w:b/>
              <w:sz w:val="32"/>
            </w:rPr>
          </w:pPr>
        </w:p>
        <w:p w14:paraId="6F2C94E1" w14:textId="46D7E742" w:rsidR="00D704C5" w:rsidRPr="00190284" w:rsidRDefault="00D704C5" w:rsidP="00FF046B">
          <w:pPr>
            <w:tabs>
              <w:tab w:val="left" w:pos="2789"/>
            </w:tabs>
            <w:ind w:left="2789"/>
            <w:rPr>
              <w:b/>
              <w:sz w:val="32"/>
            </w:rPr>
          </w:pPr>
          <w:r w:rsidRPr="00190284">
            <w:rPr>
              <w:noProof/>
              <w:sz w:val="28"/>
              <w:szCs w:val="28"/>
            </w:rPr>
            <mc:AlternateContent>
              <mc:Choice Requires="wps">
                <w:drawing>
                  <wp:anchor distT="45720" distB="45720" distL="114300" distR="114300" simplePos="0" relativeHeight="251656704" behindDoc="0" locked="0" layoutInCell="1" allowOverlap="1" wp14:anchorId="5686C58B" wp14:editId="1EC74284">
                    <wp:simplePos x="0" y="0"/>
                    <wp:positionH relativeFrom="column">
                      <wp:posOffset>1711325</wp:posOffset>
                    </wp:positionH>
                    <wp:positionV relativeFrom="page">
                      <wp:posOffset>6909435</wp:posOffset>
                    </wp:positionV>
                    <wp:extent cx="4122000" cy="777600"/>
                    <wp:effectExtent l="0" t="0" r="0" b="381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2000" cy="777600"/>
                            </a:xfrm>
                            <a:prstGeom prst="rect">
                              <a:avLst/>
                            </a:prstGeom>
                            <a:noFill/>
                            <a:ln w="9525">
                              <a:noFill/>
                              <a:miter lim="800000"/>
                              <a:headEnd/>
                              <a:tailEnd/>
                            </a:ln>
                          </wps:spPr>
                          <wps:txbx>
                            <w:txbxContent>
                              <w:p w14:paraId="51ACB2B5" w14:textId="79CD96DF" w:rsidR="00D704C5" w:rsidRPr="00D704C5" w:rsidRDefault="00D704C5">
                                <w:pPr>
                                  <w:rPr>
                                    <w:b/>
                                    <w:bCs/>
                                    <w:sz w:val="32"/>
                                    <w:szCs w:val="28"/>
                                  </w:rPr>
                                </w:pPr>
                                <w:r w:rsidRPr="00D704C5">
                                  <w:rPr>
                                    <w:b/>
                                    <w:bCs/>
                                    <w:sz w:val="32"/>
                                    <w:szCs w:val="28"/>
                                  </w:rPr>
                                  <w:t>Vollständiger Titel der Arbeit</w:t>
                                </w:r>
                              </w:p>
                              <w:p w14:paraId="1A0295B8" w14:textId="119BB1A8" w:rsidR="00D704C5" w:rsidRPr="00D704C5" w:rsidRDefault="00D704C5">
                                <w:pPr>
                                  <w:rPr>
                                    <w:sz w:val="32"/>
                                    <w:szCs w:val="28"/>
                                  </w:rPr>
                                </w:pPr>
                                <w:r w:rsidRPr="00D704C5">
                                  <w:rPr>
                                    <w:sz w:val="32"/>
                                    <w:szCs w:val="28"/>
                                  </w:rPr>
                                  <w:t>(optional: Untertitel)</w:t>
                                </w:r>
                              </w:p>
                              <w:p w14:paraId="59E36F14" w14:textId="77777777" w:rsidR="00D704C5" w:rsidRDefault="00D704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86C58B" id="_x0000_t202" coordsize="21600,21600" o:spt="202" path="m,l,21600r21600,l21600,xe">
                    <v:stroke joinstyle="miter"/>
                    <v:path gradientshapeok="t" o:connecttype="rect"/>
                  </v:shapetype>
                  <v:shape id="Textfeld 2" o:spid="_x0000_s1026" type="#_x0000_t202" style="position:absolute;left:0;text-align:left;margin-left:134.75pt;margin-top:544.05pt;width:324.55pt;height:61.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" filled="f" stroked="f">
                    <v:textbox>
                      <w:txbxContent>
                        <w:p w14:paraId="51ACB2B5" w14:textId="79CD96DF" w:rsidR="00D704C5" w:rsidRPr="00D704C5" w:rsidRDefault="00D704C5">
                          <w:pPr>
                            <w:rPr>
                              <w:b/>
                              <w:bCs/>
                              <w:sz w:val="32"/>
                              <w:szCs w:val="28"/>
                            </w:rPr>
                          </w:pPr>
                          <w:r w:rsidRPr="00D704C5">
                            <w:rPr>
                              <w:b/>
                              <w:bCs/>
                              <w:sz w:val="32"/>
                              <w:szCs w:val="28"/>
                            </w:rPr>
                            <w:t>Vollständiger Titel der Arbeit</w:t>
                          </w:r>
                        </w:p>
                        <w:p w14:paraId="1A0295B8" w14:textId="119BB1A8" w:rsidR="00D704C5" w:rsidRPr="00D704C5" w:rsidRDefault="00D704C5">
                          <w:pPr>
                            <w:rPr>
                              <w:sz w:val="32"/>
                              <w:szCs w:val="28"/>
                            </w:rPr>
                          </w:pPr>
                          <w:r w:rsidRPr="00D704C5">
                            <w:rPr>
                              <w:sz w:val="32"/>
                              <w:szCs w:val="28"/>
                            </w:rPr>
                            <w:t>(optional: Untertitel)</w:t>
                          </w:r>
                        </w:p>
                        <w:p w14:paraId="59E36F14" w14:textId="77777777" w:rsidR="00D704C5" w:rsidRDefault="00D704C5"/>
                      </w:txbxContent>
                    </v:textbox>
                    <w10:wrap anchory="page"/>
                  </v:shape>
                </w:pict>
              </mc:Fallback>
            </mc:AlternateContent>
          </w:r>
        </w:p>
        <w:p w14:paraId="41865C4D" w14:textId="082433C8" w:rsidR="00BB2F88" w:rsidRPr="00190284" w:rsidRDefault="00BB2F88" w:rsidP="00FF046B">
          <w:pPr>
            <w:tabs>
              <w:tab w:val="left" w:pos="2789"/>
            </w:tabs>
          </w:pPr>
        </w:p>
        <w:p w14:paraId="5A8FCAB7" w14:textId="19AA7939" w:rsidR="00BB2F88" w:rsidRPr="00190284" w:rsidRDefault="00BB2F88" w:rsidP="00FF046B">
          <w:pPr>
            <w:tabs>
              <w:tab w:val="left" w:pos="2789"/>
            </w:tabs>
          </w:pPr>
        </w:p>
        <w:p w14:paraId="5960B907" w14:textId="44DA746C" w:rsidR="00BB2F88" w:rsidRPr="00190284" w:rsidRDefault="00BB2F88" w:rsidP="00FF046B">
          <w:pPr>
            <w:tabs>
              <w:tab w:val="left" w:pos="2789"/>
            </w:tabs>
          </w:pPr>
        </w:p>
        <w:p w14:paraId="0BA0726C" w14:textId="3BF9362E" w:rsidR="00BB2F88" w:rsidRPr="00190284" w:rsidRDefault="00190284" w:rsidP="00190284">
          <w:pPr>
            <w:tabs>
              <w:tab w:val="left" w:pos="2789"/>
            </w:tabs>
            <w:spacing w:after="120"/>
            <w:rPr>
              <w:sz w:val="28"/>
              <w:szCs w:val="28"/>
            </w:rPr>
          </w:pPr>
          <w:r w:rsidRPr="00190284">
            <w:rPr>
              <w:noProof/>
              <w:sz w:val="28"/>
              <w:szCs w:val="28"/>
            </w:rPr>
            <mc:AlternateContent>
              <mc:Choice Requires="wps">
                <w:drawing>
                  <wp:anchor distT="45720" distB="45720" distL="114300" distR="114300" simplePos="0" relativeHeight="251658752" behindDoc="0" locked="0" layoutInCell="1" allowOverlap="1" wp14:anchorId="2AFD3810" wp14:editId="69945BB1">
                    <wp:simplePos x="0" y="0"/>
                    <wp:positionH relativeFrom="column">
                      <wp:posOffset>1734185</wp:posOffset>
                    </wp:positionH>
                    <wp:positionV relativeFrom="page">
                      <wp:posOffset>8039735</wp:posOffset>
                    </wp:positionV>
                    <wp:extent cx="4122000" cy="1461600"/>
                    <wp:effectExtent l="0" t="0" r="0" b="5715"/>
                    <wp:wrapNone/>
                    <wp:docPr id="3568414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2000" cy="1461600"/>
                            </a:xfrm>
                            <a:prstGeom prst="rect">
                              <a:avLst/>
                            </a:prstGeom>
                            <a:noFill/>
                            <a:ln w="9525">
                              <a:noFill/>
                              <a:miter lim="800000"/>
                              <a:headEnd/>
                              <a:tailEnd/>
                            </a:ln>
                          </wps:spPr>
                          <wps:txbx>
                            <w:txbxContent>
                              <w:p w14:paraId="620413C8" w14:textId="70339EF0" w:rsidR="00D704C5" w:rsidRDefault="00D704C5" w:rsidP="00D704C5">
                                <w:pPr>
                                  <w:rPr>
                                    <w:b/>
                                    <w:bCs/>
                                    <w:sz w:val="28"/>
                                    <w:szCs w:val="24"/>
                                    <w:lang w:val="de-DE"/>
                                  </w:rPr>
                                </w:pPr>
                                <w:r>
                                  <w:rPr>
                                    <w:b/>
                                    <w:bCs/>
                                    <w:sz w:val="28"/>
                                    <w:szCs w:val="24"/>
                                    <w:lang w:val="de-DE"/>
                                  </w:rPr>
                                  <w:t>Name:</w:t>
                                </w:r>
                              </w:p>
                              <w:p w14:paraId="568319A9" w14:textId="583A6D15" w:rsidR="00D704C5" w:rsidRDefault="00D704C5" w:rsidP="00D704C5">
                                <w:pPr>
                                  <w:rPr>
                                    <w:b/>
                                    <w:bCs/>
                                    <w:sz w:val="28"/>
                                    <w:szCs w:val="24"/>
                                    <w:lang w:val="de-DE"/>
                                  </w:rPr>
                                </w:pPr>
                                <w:r>
                                  <w:rPr>
                                    <w:b/>
                                    <w:bCs/>
                                    <w:sz w:val="28"/>
                                    <w:szCs w:val="24"/>
                                    <w:lang w:val="de-DE"/>
                                  </w:rPr>
                                  <w:t>Klasse:</w:t>
                                </w:r>
                              </w:p>
                              <w:p w14:paraId="0E0C63A5" w14:textId="576A0167" w:rsidR="00D704C5" w:rsidRDefault="00D704C5" w:rsidP="00D704C5">
                                <w:pPr>
                                  <w:rPr>
                                    <w:b/>
                                    <w:bCs/>
                                    <w:sz w:val="28"/>
                                    <w:szCs w:val="24"/>
                                    <w:lang w:val="de-DE"/>
                                  </w:rPr>
                                </w:pPr>
                                <w:r>
                                  <w:rPr>
                                    <w:b/>
                                    <w:bCs/>
                                    <w:sz w:val="28"/>
                                    <w:szCs w:val="24"/>
                                    <w:lang w:val="de-DE"/>
                                  </w:rPr>
                                  <w:t>Schuljahr:</w:t>
                                </w:r>
                              </w:p>
                              <w:p w14:paraId="2A74C251" w14:textId="09D44CD5" w:rsidR="00D704C5" w:rsidRPr="00D704C5" w:rsidRDefault="00D704C5" w:rsidP="00D704C5">
                                <w:pPr>
                                  <w:rPr>
                                    <w:sz w:val="28"/>
                                    <w:szCs w:val="24"/>
                                    <w:lang w:val="de-DE"/>
                                  </w:rPr>
                                </w:pPr>
                                <w:proofErr w:type="spellStart"/>
                                <w:r>
                                  <w:rPr>
                                    <w:b/>
                                    <w:bCs/>
                                    <w:sz w:val="28"/>
                                    <w:szCs w:val="24"/>
                                    <w:lang w:val="de-DE"/>
                                  </w:rPr>
                                  <w:t>Betreuungslehrer:in</w:t>
                                </w:r>
                                <w:proofErr w:type="spellEnd"/>
                                <w:r>
                                  <w:rPr>
                                    <w:b/>
                                    <w:bCs/>
                                    <w:sz w:val="28"/>
                                    <w:szCs w:val="24"/>
                                    <w:lang w:val="de-D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D3810" id="_x0000_s1027" type="#_x0000_t202" style="position:absolute;left:0;text-align:left;margin-left:136.55pt;margin-top:633.05pt;width:324.55pt;height:115.1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" filled="f" stroked="f">
                    <v:textbox>
                      <w:txbxContent>
                        <w:p w14:paraId="620413C8" w14:textId="70339EF0" w:rsidR="00D704C5" w:rsidRDefault="00D704C5" w:rsidP="00D704C5">
                          <w:pPr>
                            <w:rPr>
                              <w:b/>
                              <w:bCs/>
                              <w:sz w:val="28"/>
                              <w:szCs w:val="24"/>
                              <w:lang w:val="de-DE"/>
                            </w:rPr>
                          </w:pPr>
                          <w:r>
                            <w:rPr>
                              <w:b/>
                              <w:bCs/>
                              <w:sz w:val="28"/>
                              <w:szCs w:val="24"/>
                              <w:lang w:val="de-DE"/>
                            </w:rPr>
                            <w:t>Name:</w:t>
                          </w:r>
                        </w:p>
                        <w:p w14:paraId="568319A9" w14:textId="583A6D15" w:rsidR="00D704C5" w:rsidRDefault="00D704C5" w:rsidP="00D704C5">
                          <w:pPr>
                            <w:rPr>
                              <w:b/>
                              <w:bCs/>
                              <w:sz w:val="28"/>
                              <w:szCs w:val="24"/>
                              <w:lang w:val="de-DE"/>
                            </w:rPr>
                          </w:pPr>
                          <w:r>
                            <w:rPr>
                              <w:b/>
                              <w:bCs/>
                              <w:sz w:val="28"/>
                              <w:szCs w:val="24"/>
                              <w:lang w:val="de-DE"/>
                            </w:rPr>
                            <w:t>Klasse:</w:t>
                          </w:r>
                        </w:p>
                        <w:p w14:paraId="0E0C63A5" w14:textId="576A0167" w:rsidR="00D704C5" w:rsidRDefault="00D704C5" w:rsidP="00D704C5">
                          <w:pPr>
                            <w:rPr>
                              <w:b/>
                              <w:bCs/>
                              <w:sz w:val="28"/>
                              <w:szCs w:val="24"/>
                              <w:lang w:val="de-DE"/>
                            </w:rPr>
                          </w:pPr>
                          <w:r>
                            <w:rPr>
                              <w:b/>
                              <w:bCs/>
                              <w:sz w:val="28"/>
                              <w:szCs w:val="24"/>
                              <w:lang w:val="de-DE"/>
                            </w:rPr>
                            <w:t>Schuljahr:</w:t>
                          </w:r>
                        </w:p>
                        <w:p w14:paraId="2A74C251" w14:textId="09D44CD5" w:rsidR="00D704C5" w:rsidRPr="00D704C5" w:rsidRDefault="00D704C5" w:rsidP="00D704C5">
                          <w:pPr>
                            <w:rPr>
                              <w:sz w:val="28"/>
                              <w:szCs w:val="24"/>
                              <w:lang w:val="de-DE"/>
                            </w:rPr>
                          </w:pPr>
                          <w:proofErr w:type="spellStart"/>
                          <w:r>
                            <w:rPr>
                              <w:b/>
                              <w:bCs/>
                              <w:sz w:val="28"/>
                              <w:szCs w:val="24"/>
                              <w:lang w:val="de-DE"/>
                            </w:rPr>
                            <w:t>Betreuungslehrer:in</w:t>
                          </w:r>
                          <w:proofErr w:type="spellEnd"/>
                          <w:r>
                            <w:rPr>
                              <w:b/>
                              <w:bCs/>
                              <w:sz w:val="28"/>
                              <w:szCs w:val="24"/>
                              <w:lang w:val="de-DE"/>
                            </w:rPr>
                            <w:t>:</w:t>
                          </w:r>
                        </w:p>
                      </w:txbxContent>
                    </v:textbox>
                    <w10:wrap anchory="page"/>
                  </v:shape>
                </w:pict>
              </mc:Fallback>
            </mc:AlternateContent>
          </w:r>
          <w:r w:rsidR="00BB2F88" w:rsidRPr="00190284">
            <w:tab/>
          </w:r>
          <w:r w:rsidR="00BB2F88" w:rsidRPr="00190284">
            <w:rPr>
              <w:b/>
              <w:sz w:val="28"/>
              <w:szCs w:val="28"/>
            </w:rPr>
            <w:t xml:space="preserve"> </w:t>
          </w:r>
        </w:p>
        <w:p w14:paraId="402C386E" w14:textId="77777777" w:rsidR="00190284" w:rsidRPr="00190284" w:rsidRDefault="00190284" w:rsidP="00D704C5">
          <w:pPr>
            <w:tabs>
              <w:tab w:val="left" w:pos="2789"/>
            </w:tabs>
            <w:spacing w:after="120"/>
            <w:rPr>
              <w:sz w:val="28"/>
              <w:szCs w:val="28"/>
            </w:rPr>
          </w:pPr>
        </w:p>
        <w:p w14:paraId="70B37AB2" w14:textId="01DAC109" w:rsidR="00BB2F88" w:rsidRPr="00190284" w:rsidRDefault="00231F48" w:rsidP="00D704C5">
          <w:pPr>
            <w:tabs>
              <w:tab w:val="left" w:pos="2789"/>
            </w:tabs>
            <w:spacing w:after="120"/>
            <w:rPr>
              <w:sz w:val="28"/>
              <w:szCs w:val="28"/>
            </w:rPr>
          </w:pPr>
        </w:p>
      </w:sdtContent>
    </w:sdt>
    <w:p w14:paraId="3076EBFC" w14:textId="6E2674D7" w:rsidR="008B6E19" w:rsidRPr="00190284" w:rsidRDefault="008B6E19" w:rsidP="008373C5">
      <w:pPr>
        <w:pStyle w:val="berschrift1"/>
        <w:numPr>
          <w:ilvl w:val="0"/>
          <w:numId w:val="0"/>
        </w:numPr>
      </w:pPr>
      <w:bookmarkStart w:id="0" w:name="_Toc98057170"/>
      <w:r w:rsidRPr="00190284">
        <w:lastRenderedPageBreak/>
        <w:t>ABSTRACT</w:t>
      </w:r>
      <w:bookmarkEnd w:id="0"/>
      <w:r w:rsidRPr="00190284">
        <w:t xml:space="preserve"> </w:t>
      </w:r>
    </w:p>
    <w:p w14:paraId="5D47FCFC" w14:textId="77777777" w:rsidR="00401DA5" w:rsidRPr="00190284" w:rsidRDefault="007B7C93" w:rsidP="00E043A7">
      <w:r w:rsidRPr="00190284">
        <w:t xml:space="preserve">Es wird der Arbeit vorangestellt und informiert knapp und prägnant über </w:t>
      </w:r>
      <w:r w:rsidR="00DB5680" w:rsidRPr="00190284">
        <w:t>Bedeutung des Themas</w:t>
      </w:r>
      <w:r w:rsidRPr="00190284">
        <w:t>, Zielsetzungen</w:t>
      </w:r>
      <w:r w:rsidR="00DB5680" w:rsidRPr="00190284">
        <w:t xml:space="preserve"> (Fragestellung, Thesen, Methoden) </w:t>
      </w:r>
      <w:r w:rsidRPr="00190284">
        <w:t>und</w:t>
      </w:r>
      <w:r w:rsidR="00651F08" w:rsidRPr="00190284">
        <w:t xml:space="preserve"> Schlussfolgerungen/</w:t>
      </w:r>
      <w:r w:rsidRPr="00190284">
        <w:t xml:space="preserve"> Ergebnis der Arbeit. Es </w:t>
      </w:r>
      <w:r w:rsidR="00401DA5" w:rsidRPr="00190284">
        <w:t>kann</w:t>
      </w:r>
      <w:r w:rsidRPr="00190284">
        <w:t xml:space="preserve"> zweisprachig, und zwar in der Muttersprache und in Englisch</w:t>
      </w:r>
      <w:r w:rsidR="00247CBD" w:rsidRPr="00190284">
        <w:t>,</w:t>
      </w:r>
      <w:r w:rsidRPr="00190284">
        <w:t xml:space="preserve"> abgefasst</w:t>
      </w:r>
      <w:r w:rsidR="00401DA5" w:rsidRPr="00190284">
        <w:t xml:space="preserve"> werden</w:t>
      </w:r>
      <w:r w:rsidR="00DB5680" w:rsidRPr="00190284">
        <w:t xml:space="preserve"> und soll 1000 bis 1500 Zeichen umfassen.</w:t>
      </w:r>
    </w:p>
    <w:p w14:paraId="2DC1329A" w14:textId="77777777" w:rsidR="00DB5680" w:rsidRPr="00190284" w:rsidRDefault="00DB5680" w:rsidP="00E043A7">
      <w:r w:rsidRPr="00190284">
        <w:t>Verfasse es erst, wenn du mit deiner Arbeit fertig bist. Benütze als Grundlage dafür deine Einleitung und deine Zusammenfassung.</w:t>
      </w:r>
    </w:p>
    <w:p w14:paraId="67BF1CBA" w14:textId="77777777" w:rsidR="00DB5680" w:rsidRPr="00190284" w:rsidRDefault="007B7C93" w:rsidP="00E043A7">
      <w:r w:rsidRPr="00190284">
        <w:t xml:space="preserve">In wissenschaftlichen Arbeiten werden Abstracts häufig an das Ende einer Arbeit gestellt. </w:t>
      </w:r>
      <w:r w:rsidR="00DB5680" w:rsidRPr="00190284">
        <w:t xml:space="preserve">Sie dienen als Entscheidungshilfe über die Relevanz einer Arbeit für die eigene Forschung, aber auch über den Ankauf, da viele wissenschaftliche Arbeiten, die online gestellt werden, nur gegen Bezahlung abrufbar sind. </w:t>
      </w:r>
      <w:r w:rsidRPr="00190284">
        <w:t>Wenn eine wiss</w:t>
      </w:r>
      <w:r w:rsidR="00401DA5" w:rsidRPr="00190284">
        <w:t>enschaftliche</w:t>
      </w:r>
      <w:r w:rsidRPr="00190284">
        <w:t xml:space="preserve"> Arbeit auch international rezipiert werden soll, ist eine englische Kurzfassung sehr wichtig!</w:t>
      </w:r>
    </w:p>
    <w:p w14:paraId="29BE0328" w14:textId="77777777" w:rsidR="007B7C93" w:rsidRPr="00190284" w:rsidRDefault="0033272B" w:rsidP="00E043A7">
      <w:r w:rsidRPr="00190284">
        <w:t xml:space="preserve">Ein </w:t>
      </w:r>
      <w:r w:rsidR="00651F08" w:rsidRPr="00190284">
        <w:t>Abstract</w:t>
      </w:r>
      <w:r w:rsidR="00DB5680" w:rsidRPr="00190284">
        <w:t xml:space="preserve"> unterscheidet sich von der Zusammenfassung am Schluss der Arbeit insofern, als sein Umfang festgelegt ist, es nur Text</w:t>
      </w:r>
      <w:r w:rsidR="00651F08" w:rsidRPr="00190284">
        <w:t xml:space="preserve"> aber keine Zitate und Belege sowie keine Hinweise auf offene Fragen enthält. Im Gegensatz zur Zusammenfassung i</w:t>
      </w:r>
      <w:r w:rsidR="000756EE" w:rsidRPr="00190284">
        <w:t>s</w:t>
      </w:r>
      <w:r w:rsidR="00651F08" w:rsidRPr="00190284">
        <w:t>t es nicht chronologisch und orientiert sich nicht an der Gliederung der Arbeit</w:t>
      </w:r>
      <w:r w:rsidR="00DB5680" w:rsidRPr="00190284">
        <w:t>.</w:t>
      </w:r>
    </w:p>
    <w:p w14:paraId="798BEB79" w14:textId="77777777" w:rsidR="007B7C93" w:rsidRPr="00190284" w:rsidRDefault="007B7C93" w:rsidP="00E043A7">
      <w:pPr>
        <w:sectPr w:rsidR="007B7C93" w:rsidRPr="00190284" w:rsidSect="00365BAA">
          <w:headerReference w:type="even" r:id="rId9"/>
          <w:headerReference w:type="default" r:id="rId10"/>
          <w:footerReference w:type="even" r:id="rId11"/>
          <w:footerReference w:type="default" r:id="rId12"/>
          <w:headerReference w:type="first" r:id="rId13"/>
          <w:footerReference w:type="first" r:id="rId14"/>
          <w:pgSz w:w="11907" w:h="16839" w:code="9"/>
          <w:pgMar w:top="1134" w:right="1418" w:bottom="1134" w:left="1985" w:header="1020" w:footer="794" w:gutter="0"/>
          <w:cols w:space="720"/>
          <w:noEndnote/>
          <w:titlePg/>
          <w:docGrid w:linePitch="326"/>
        </w:sectPr>
      </w:pPr>
    </w:p>
    <w:p w14:paraId="07D567EA" w14:textId="77777777" w:rsidR="008B6E19" w:rsidRPr="00190284" w:rsidRDefault="008B6E19" w:rsidP="00FF046B">
      <w:pPr>
        <w:pStyle w:val="berschrift1"/>
        <w:numPr>
          <w:ilvl w:val="0"/>
          <w:numId w:val="0"/>
        </w:numPr>
        <w:ind w:left="432" w:hanging="432"/>
      </w:pPr>
      <w:bookmarkStart w:id="1" w:name="_Toc98057171"/>
      <w:r w:rsidRPr="00190284">
        <w:lastRenderedPageBreak/>
        <w:t>Vorwort</w:t>
      </w:r>
      <w:r w:rsidR="00453788" w:rsidRPr="00190284">
        <w:t xml:space="preserve"> (optional)</w:t>
      </w:r>
      <w:bookmarkEnd w:id="1"/>
    </w:p>
    <w:p w14:paraId="21001F4D" w14:textId="77777777" w:rsidR="00247CBD" w:rsidRPr="00190284" w:rsidRDefault="008B6E19" w:rsidP="00247CBD">
      <w:pPr>
        <w:rPr>
          <w:rFonts w:cs="Times New Roman"/>
        </w:rPr>
      </w:pPr>
      <w:r w:rsidRPr="00190284">
        <w:rPr>
          <w:noProof/>
        </w:rPr>
        <w:t>Das kurze Vorwort ist nicht verpflichtend</w:t>
      </w:r>
      <w:r w:rsidR="00247CBD" w:rsidRPr="00190284">
        <w:rPr>
          <w:noProof/>
        </w:rPr>
        <w:t xml:space="preserve">. </w:t>
      </w:r>
      <w:r w:rsidR="00247CBD" w:rsidRPr="00190284">
        <w:rPr>
          <w:rFonts w:cs="Times New Roman"/>
        </w:rPr>
        <w:t xml:space="preserve">Es gilt als besonderer Teil der Arbeit. Üblicherweise wird es vor dem Inhaltsverzeichnis gereiht. Es bezieht sich stärker auf die Persönlichkeit des Verfassers und wird daher meist mit </w:t>
      </w:r>
      <w:r w:rsidR="00247CBD" w:rsidRPr="00190284">
        <w:rPr>
          <w:rFonts w:cs="Times New Roman"/>
          <w:b/>
        </w:rPr>
        <w:t>Ort</w:t>
      </w:r>
      <w:r w:rsidR="00247CBD" w:rsidRPr="00190284">
        <w:rPr>
          <w:rFonts w:cs="Times New Roman"/>
        </w:rPr>
        <w:t xml:space="preserve">, </w:t>
      </w:r>
      <w:r w:rsidR="00247CBD" w:rsidRPr="00190284">
        <w:rPr>
          <w:rFonts w:cs="Times New Roman"/>
          <w:b/>
        </w:rPr>
        <w:t>Datum</w:t>
      </w:r>
      <w:r w:rsidR="00247CBD" w:rsidRPr="00190284">
        <w:rPr>
          <w:rFonts w:cs="Times New Roman"/>
        </w:rPr>
        <w:t xml:space="preserve"> und </w:t>
      </w:r>
      <w:r w:rsidR="00247CBD" w:rsidRPr="00190284">
        <w:rPr>
          <w:rFonts w:cs="Times New Roman"/>
          <w:b/>
        </w:rPr>
        <w:t>Namen</w:t>
      </w:r>
      <w:r w:rsidR="00247CBD" w:rsidRPr="00190284">
        <w:rPr>
          <w:rFonts w:cs="Times New Roman"/>
        </w:rPr>
        <w:t xml:space="preserve"> des Verfassers/der Verfasserin versehen. Darin kannst du schildert, was dich zu der Wahl des Themas motiviert hat, welche Zielvorstellungen du damit verbunden hast, unter welchen faktischen Bedingungen du arbeiten konntest oder musstest etc. </w:t>
      </w:r>
    </w:p>
    <w:p w14:paraId="1CBD95A8" w14:textId="77777777" w:rsidR="00247CBD" w:rsidRPr="00190284" w:rsidRDefault="00247CBD" w:rsidP="00247CBD">
      <w:pPr>
        <w:rPr>
          <w:rFonts w:cs="Times New Roman"/>
        </w:rPr>
      </w:pPr>
      <w:r w:rsidRPr="00190284">
        <w:rPr>
          <w:rFonts w:cs="Times New Roman"/>
        </w:rPr>
        <w:t>Hier ist vor allem auch der Platz, Personen, die auf irgendeine Weise das Gelingen der Arbeit gefördert haben</w:t>
      </w:r>
      <w:r w:rsidR="00DC2D47" w:rsidRPr="00190284">
        <w:rPr>
          <w:rFonts w:cs="Times New Roman"/>
        </w:rPr>
        <w:t>,</w:t>
      </w:r>
      <w:r w:rsidRPr="00190284">
        <w:rPr>
          <w:rFonts w:cs="Times New Roman"/>
        </w:rPr>
        <w:t xml:space="preserve"> zu erwähnen bzw. sich bei ihnen zu bedanken. Dein Dank kann persönlicher Förderung (Eltern, Freunde) genauso gelten wie fachlichem Beistand (Lehrer, Wissenschaftler, Archivare ...). Auch Personen, die dir Materialien (Bücher, Fotos, Filme etc.) geliefert haben oder sich für Umfragen oder Interviews zur Verfügung gestellt haben, kannst du hier würdigen. </w:t>
      </w:r>
    </w:p>
    <w:p w14:paraId="302308DA" w14:textId="77777777" w:rsidR="00247CBD" w:rsidRPr="00190284" w:rsidRDefault="00247CBD" w:rsidP="00247CBD"/>
    <w:p w14:paraId="4B175D39" w14:textId="77777777" w:rsidR="00247CBD" w:rsidRPr="00190284" w:rsidRDefault="00247CBD" w:rsidP="008B6E19">
      <w:pPr>
        <w:rPr>
          <w:noProof/>
        </w:rPr>
      </w:pPr>
    </w:p>
    <w:p w14:paraId="5A603F3A" w14:textId="77777777" w:rsidR="008B6E19" w:rsidRPr="00190284" w:rsidRDefault="008B6E19" w:rsidP="008B6E19">
      <w:pPr>
        <w:rPr>
          <w:noProof/>
        </w:rPr>
      </w:pPr>
    </w:p>
    <w:p w14:paraId="39668703" w14:textId="77777777" w:rsidR="008B6E19" w:rsidRPr="00190284" w:rsidRDefault="008B6E19" w:rsidP="008B6E19">
      <w:pPr>
        <w:rPr>
          <w:noProof/>
        </w:rPr>
        <w:sectPr w:rsidR="008B6E19" w:rsidRPr="00190284" w:rsidSect="00365BAA">
          <w:pgSz w:w="11907" w:h="16839" w:code="9"/>
          <w:pgMar w:top="1134" w:right="1418" w:bottom="1134" w:left="1985" w:header="680" w:footer="567" w:gutter="0"/>
          <w:cols w:space="720"/>
          <w:noEndnote/>
          <w:docGrid w:linePitch="326"/>
        </w:sectPr>
      </w:pPr>
    </w:p>
    <w:p w14:paraId="2D5649FE" w14:textId="77777777" w:rsidR="008B6E19" w:rsidRPr="00190284" w:rsidRDefault="008B6E19" w:rsidP="00BF5BEB">
      <w:pPr>
        <w:pStyle w:val="Default"/>
        <w:rPr>
          <w:rFonts w:ascii="Arial Nova Cond" w:hAnsi="Arial Nova Cond"/>
          <w:noProof/>
        </w:rPr>
      </w:pPr>
    </w:p>
    <w:p w14:paraId="62616F30" w14:textId="77777777" w:rsidR="002A7E8E" w:rsidRPr="00190284" w:rsidRDefault="002A7E8E" w:rsidP="00C77102">
      <w:pPr>
        <w:spacing w:after="240"/>
        <w:rPr>
          <w:b/>
          <w:noProof/>
          <w:sz w:val="28"/>
          <w:szCs w:val="28"/>
        </w:rPr>
      </w:pPr>
      <w:r w:rsidRPr="00190284">
        <w:rPr>
          <w:b/>
          <w:noProof/>
          <w:sz w:val="28"/>
          <w:szCs w:val="28"/>
        </w:rPr>
        <w:t>Inhaltsverzeichnis</w:t>
      </w:r>
    </w:p>
    <w:p w14:paraId="7BFCB4D4" w14:textId="6E0F505B" w:rsidR="004E56D1" w:rsidRPr="00190284" w:rsidRDefault="0067504A">
      <w:pPr>
        <w:pStyle w:val="Verzeichnis1"/>
        <w:rPr>
          <w:rFonts w:eastAsiaTheme="minorEastAsia" w:cstheme="minorBidi"/>
          <w:b w:val="0"/>
          <w:bCs w:val="0"/>
          <w:caps w:val="0"/>
          <w:sz w:val="22"/>
          <w:szCs w:val="22"/>
          <w:lang w:eastAsia="de-AT"/>
        </w:rPr>
      </w:pPr>
      <w:r w:rsidRPr="00190284">
        <w:fldChar w:fldCharType="begin"/>
      </w:r>
      <w:r w:rsidR="005A3B71" w:rsidRPr="00190284">
        <w:instrText xml:space="preserve"> TOC \o "1-3" \h \z \u </w:instrText>
      </w:r>
      <w:r w:rsidRPr="00190284">
        <w:fldChar w:fldCharType="separate"/>
      </w:r>
      <w:hyperlink w:anchor="_Toc98057170" w:history="1">
        <w:r w:rsidR="004E56D1" w:rsidRPr="00190284">
          <w:rPr>
            <w:rStyle w:val="Hyperlink"/>
          </w:rPr>
          <w:t>ABSTRACT</w:t>
        </w:r>
        <w:r w:rsidR="004E56D1" w:rsidRPr="00190284">
          <w:rPr>
            <w:webHidden/>
          </w:rPr>
          <w:tab/>
        </w:r>
        <w:r w:rsidR="004E56D1" w:rsidRPr="00190284">
          <w:rPr>
            <w:webHidden/>
          </w:rPr>
          <w:fldChar w:fldCharType="begin"/>
        </w:r>
        <w:r w:rsidR="004E56D1" w:rsidRPr="00190284">
          <w:rPr>
            <w:webHidden/>
          </w:rPr>
          <w:instrText xml:space="preserve"> PAGEREF _Toc98057170 \h </w:instrText>
        </w:r>
        <w:r w:rsidR="004E56D1" w:rsidRPr="00190284">
          <w:rPr>
            <w:webHidden/>
          </w:rPr>
        </w:r>
        <w:r w:rsidR="004E56D1" w:rsidRPr="00190284">
          <w:rPr>
            <w:webHidden/>
          </w:rPr>
          <w:fldChar w:fldCharType="separate"/>
        </w:r>
        <w:r w:rsidR="004E56D1" w:rsidRPr="00190284">
          <w:rPr>
            <w:webHidden/>
          </w:rPr>
          <w:t>2</w:t>
        </w:r>
        <w:r w:rsidR="004E56D1" w:rsidRPr="00190284">
          <w:rPr>
            <w:webHidden/>
          </w:rPr>
          <w:fldChar w:fldCharType="end"/>
        </w:r>
      </w:hyperlink>
    </w:p>
    <w:p w14:paraId="28B21EE1" w14:textId="526E473C" w:rsidR="004E56D1" w:rsidRPr="00190284" w:rsidRDefault="00231F48">
      <w:pPr>
        <w:pStyle w:val="Verzeichnis1"/>
        <w:rPr>
          <w:rFonts w:eastAsiaTheme="minorEastAsia" w:cstheme="minorBidi"/>
          <w:b w:val="0"/>
          <w:bCs w:val="0"/>
          <w:caps w:val="0"/>
          <w:sz w:val="22"/>
          <w:szCs w:val="22"/>
          <w:lang w:eastAsia="de-AT"/>
        </w:rPr>
      </w:pPr>
      <w:hyperlink w:anchor="_Toc98057171" w:history="1">
        <w:r w:rsidR="004E56D1" w:rsidRPr="00190284">
          <w:rPr>
            <w:rStyle w:val="Hyperlink"/>
          </w:rPr>
          <w:t>Vorwort (optional)</w:t>
        </w:r>
        <w:r w:rsidR="004E56D1" w:rsidRPr="00190284">
          <w:rPr>
            <w:webHidden/>
          </w:rPr>
          <w:tab/>
        </w:r>
        <w:r w:rsidR="004E56D1" w:rsidRPr="00190284">
          <w:rPr>
            <w:webHidden/>
          </w:rPr>
          <w:fldChar w:fldCharType="begin"/>
        </w:r>
        <w:r w:rsidR="004E56D1" w:rsidRPr="00190284">
          <w:rPr>
            <w:webHidden/>
          </w:rPr>
          <w:instrText xml:space="preserve"> PAGEREF _Toc98057171 \h </w:instrText>
        </w:r>
        <w:r w:rsidR="004E56D1" w:rsidRPr="00190284">
          <w:rPr>
            <w:webHidden/>
          </w:rPr>
        </w:r>
        <w:r w:rsidR="004E56D1" w:rsidRPr="00190284">
          <w:rPr>
            <w:webHidden/>
          </w:rPr>
          <w:fldChar w:fldCharType="separate"/>
        </w:r>
        <w:r w:rsidR="004E56D1" w:rsidRPr="00190284">
          <w:rPr>
            <w:webHidden/>
          </w:rPr>
          <w:t>3</w:t>
        </w:r>
        <w:r w:rsidR="004E56D1" w:rsidRPr="00190284">
          <w:rPr>
            <w:webHidden/>
          </w:rPr>
          <w:fldChar w:fldCharType="end"/>
        </w:r>
      </w:hyperlink>
    </w:p>
    <w:p w14:paraId="54576CF0" w14:textId="3D1A3CD9" w:rsidR="004E56D1" w:rsidRPr="00190284" w:rsidRDefault="00231F48">
      <w:pPr>
        <w:pStyle w:val="Verzeichnis1"/>
        <w:rPr>
          <w:rFonts w:eastAsiaTheme="minorEastAsia" w:cstheme="minorBidi"/>
          <w:b w:val="0"/>
          <w:bCs w:val="0"/>
          <w:caps w:val="0"/>
          <w:sz w:val="22"/>
          <w:szCs w:val="22"/>
          <w:lang w:eastAsia="de-AT"/>
        </w:rPr>
      </w:pPr>
      <w:hyperlink w:anchor="_Toc98057172" w:history="1">
        <w:r w:rsidR="004E56D1" w:rsidRPr="00190284">
          <w:rPr>
            <w:rStyle w:val="Hyperlink"/>
          </w:rPr>
          <w:t>1</w:t>
        </w:r>
        <w:r w:rsidR="004E56D1" w:rsidRPr="00190284">
          <w:rPr>
            <w:rFonts w:eastAsiaTheme="minorEastAsia" w:cstheme="minorBidi"/>
            <w:b w:val="0"/>
            <w:bCs w:val="0"/>
            <w:caps w:val="0"/>
            <w:sz w:val="22"/>
            <w:szCs w:val="22"/>
            <w:lang w:eastAsia="de-AT"/>
          </w:rPr>
          <w:tab/>
        </w:r>
        <w:r w:rsidR="004E56D1" w:rsidRPr="00190284">
          <w:rPr>
            <w:rStyle w:val="Hyperlink"/>
          </w:rPr>
          <w:t>Einleitung</w:t>
        </w:r>
        <w:r w:rsidR="004E56D1" w:rsidRPr="00190284">
          <w:rPr>
            <w:webHidden/>
          </w:rPr>
          <w:tab/>
        </w:r>
        <w:r w:rsidR="004E56D1" w:rsidRPr="00190284">
          <w:rPr>
            <w:webHidden/>
          </w:rPr>
          <w:fldChar w:fldCharType="begin"/>
        </w:r>
        <w:r w:rsidR="004E56D1" w:rsidRPr="00190284">
          <w:rPr>
            <w:webHidden/>
          </w:rPr>
          <w:instrText xml:space="preserve"> PAGEREF _Toc98057172 \h </w:instrText>
        </w:r>
        <w:r w:rsidR="004E56D1" w:rsidRPr="00190284">
          <w:rPr>
            <w:webHidden/>
          </w:rPr>
        </w:r>
        <w:r w:rsidR="004E56D1" w:rsidRPr="00190284">
          <w:rPr>
            <w:webHidden/>
          </w:rPr>
          <w:fldChar w:fldCharType="separate"/>
        </w:r>
        <w:r w:rsidR="004E56D1" w:rsidRPr="00190284">
          <w:rPr>
            <w:webHidden/>
          </w:rPr>
          <w:t>5</w:t>
        </w:r>
        <w:r w:rsidR="004E56D1" w:rsidRPr="00190284">
          <w:rPr>
            <w:webHidden/>
          </w:rPr>
          <w:fldChar w:fldCharType="end"/>
        </w:r>
      </w:hyperlink>
    </w:p>
    <w:p w14:paraId="38FB0CCD" w14:textId="3D5564AB" w:rsidR="004E56D1" w:rsidRPr="00190284" w:rsidRDefault="00231F48">
      <w:pPr>
        <w:pStyle w:val="Verzeichnis1"/>
        <w:rPr>
          <w:rFonts w:eastAsiaTheme="minorEastAsia" w:cstheme="minorBidi"/>
          <w:b w:val="0"/>
          <w:bCs w:val="0"/>
          <w:caps w:val="0"/>
          <w:sz w:val="22"/>
          <w:szCs w:val="22"/>
          <w:lang w:eastAsia="de-AT"/>
        </w:rPr>
      </w:pPr>
      <w:hyperlink w:anchor="_Toc98057173" w:history="1">
        <w:r w:rsidR="004E56D1" w:rsidRPr="00190284">
          <w:rPr>
            <w:rStyle w:val="Hyperlink"/>
          </w:rPr>
          <w:t>2</w:t>
        </w:r>
        <w:r w:rsidR="004E56D1" w:rsidRPr="00190284">
          <w:rPr>
            <w:rFonts w:eastAsiaTheme="minorEastAsia" w:cstheme="minorBidi"/>
            <w:b w:val="0"/>
            <w:bCs w:val="0"/>
            <w:caps w:val="0"/>
            <w:sz w:val="22"/>
            <w:szCs w:val="22"/>
            <w:lang w:eastAsia="de-AT"/>
          </w:rPr>
          <w:tab/>
        </w:r>
        <w:r w:rsidR="004E56D1" w:rsidRPr="00190284">
          <w:rPr>
            <w:rStyle w:val="Hyperlink"/>
          </w:rPr>
          <w:t>Hauptteil = Textteil</w:t>
        </w:r>
        <w:r w:rsidR="004E56D1" w:rsidRPr="00190284">
          <w:rPr>
            <w:webHidden/>
          </w:rPr>
          <w:tab/>
        </w:r>
        <w:r w:rsidR="004E56D1" w:rsidRPr="00190284">
          <w:rPr>
            <w:webHidden/>
          </w:rPr>
          <w:fldChar w:fldCharType="begin"/>
        </w:r>
        <w:r w:rsidR="004E56D1" w:rsidRPr="00190284">
          <w:rPr>
            <w:webHidden/>
          </w:rPr>
          <w:instrText xml:space="preserve"> PAGEREF _Toc98057173 \h </w:instrText>
        </w:r>
        <w:r w:rsidR="004E56D1" w:rsidRPr="00190284">
          <w:rPr>
            <w:webHidden/>
          </w:rPr>
        </w:r>
        <w:r w:rsidR="004E56D1" w:rsidRPr="00190284">
          <w:rPr>
            <w:webHidden/>
          </w:rPr>
          <w:fldChar w:fldCharType="separate"/>
        </w:r>
        <w:r w:rsidR="004E56D1" w:rsidRPr="00190284">
          <w:rPr>
            <w:webHidden/>
          </w:rPr>
          <w:t>7</w:t>
        </w:r>
        <w:r w:rsidR="004E56D1" w:rsidRPr="00190284">
          <w:rPr>
            <w:webHidden/>
          </w:rPr>
          <w:fldChar w:fldCharType="end"/>
        </w:r>
      </w:hyperlink>
    </w:p>
    <w:p w14:paraId="1226F79B" w14:textId="058119CF" w:rsidR="004E56D1" w:rsidRPr="00190284" w:rsidRDefault="00231F48">
      <w:pPr>
        <w:pStyle w:val="Verzeichnis2"/>
        <w:rPr>
          <w:rFonts w:eastAsiaTheme="minorEastAsia" w:cstheme="minorBidi"/>
          <w:bCs w:val="0"/>
          <w:sz w:val="22"/>
          <w:szCs w:val="22"/>
          <w:lang w:eastAsia="de-AT"/>
        </w:rPr>
      </w:pPr>
      <w:hyperlink w:anchor="_Toc98057174" w:history="1">
        <w:r w:rsidR="004E56D1" w:rsidRPr="00190284">
          <w:rPr>
            <w:rStyle w:val="Hyperlink"/>
          </w:rPr>
          <w:t>2.1</w:t>
        </w:r>
        <w:r w:rsidR="004E56D1" w:rsidRPr="00190284">
          <w:rPr>
            <w:rFonts w:eastAsiaTheme="minorEastAsia" w:cstheme="minorBidi"/>
            <w:bCs w:val="0"/>
            <w:sz w:val="22"/>
            <w:szCs w:val="22"/>
            <w:lang w:eastAsia="de-AT"/>
          </w:rPr>
          <w:tab/>
        </w:r>
        <w:r w:rsidR="004E56D1" w:rsidRPr="00190284">
          <w:rPr>
            <w:rStyle w:val="Hyperlink"/>
          </w:rPr>
          <w:t>Unterkapitel</w:t>
        </w:r>
        <w:r w:rsidR="004E56D1" w:rsidRPr="00190284">
          <w:rPr>
            <w:webHidden/>
          </w:rPr>
          <w:tab/>
        </w:r>
        <w:r w:rsidR="004E56D1" w:rsidRPr="00190284">
          <w:rPr>
            <w:webHidden/>
          </w:rPr>
          <w:fldChar w:fldCharType="begin"/>
        </w:r>
        <w:r w:rsidR="004E56D1" w:rsidRPr="00190284">
          <w:rPr>
            <w:webHidden/>
          </w:rPr>
          <w:instrText xml:space="preserve"> PAGEREF _Toc98057174 \h </w:instrText>
        </w:r>
        <w:r w:rsidR="004E56D1" w:rsidRPr="00190284">
          <w:rPr>
            <w:webHidden/>
          </w:rPr>
        </w:r>
        <w:r w:rsidR="004E56D1" w:rsidRPr="00190284">
          <w:rPr>
            <w:webHidden/>
          </w:rPr>
          <w:fldChar w:fldCharType="separate"/>
        </w:r>
        <w:r w:rsidR="004E56D1" w:rsidRPr="00190284">
          <w:rPr>
            <w:webHidden/>
          </w:rPr>
          <w:t>7</w:t>
        </w:r>
        <w:r w:rsidR="004E56D1" w:rsidRPr="00190284">
          <w:rPr>
            <w:webHidden/>
          </w:rPr>
          <w:fldChar w:fldCharType="end"/>
        </w:r>
      </w:hyperlink>
    </w:p>
    <w:p w14:paraId="7BF5B4B2" w14:textId="75370985" w:rsidR="004E56D1" w:rsidRPr="00190284" w:rsidRDefault="00231F48">
      <w:pPr>
        <w:pStyle w:val="Verzeichnis3"/>
        <w:rPr>
          <w:rFonts w:eastAsiaTheme="minorEastAsia" w:cstheme="minorBidi"/>
          <w:sz w:val="22"/>
          <w:szCs w:val="22"/>
          <w:lang w:eastAsia="de-AT"/>
        </w:rPr>
      </w:pPr>
      <w:hyperlink w:anchor="_Toc98057175" w:history="1">
        <w:r w:rsidR="004E56D1" w:rsidRPr="00190284">
          <w:rPr>
            <w:rStyle w:val="Hyperlink"/>
          </w:rPr>
          <w:t>2.1.1</w:t>
        </w:r>
        <w:r w:rsidR="004E56D1" w:rsidRPr="00190284">
          <w:rPr>
            <w:rFonts w:eastAsiaTheme="minorEastAsia" w:cstheme="minorBidi"/>
            <w:sz w:val="22"/>
            <w:szCs w:val="22"/>
            <w:lang w:eastAsia="de-AT"/>
          </w:rPr>
          <w:tab/>
        </w:r>
        <w:r w:rsidR="004E56D1" w:rsidRPr="00190284">
          <w:rPr>
            <w:rStyle w:val="Hyperlink"/>
          </w:rPr>
          <w:t>Unterkapitel</w:t>
        </w:r>
        <w:r w:rsidR="004E56D1" w:rsidRPr="00190284">
          <w:rPr>
            <w:webHidden/>
          </w:rPr>
          <w:tab/>
        </w:r>
        <w:r w:rsidR="004E56D1" w:rsidRPr="00190284">
          <w:rPr>
            <w:webHidden/>
          </w:rPr>
          <w:fldChar w:fldCharType="begin"/>
        </w:r>
        <w:r w:rsidR="004E56D1" w:rsidRPr="00190284">
          <w:rPr>
            <w:webHidden/>
          </w:rPr>
          <w:instrText xml:space="preserve"> PAGEREF _Toc98057175 \h </w:instrText>
        </w:r>
        <w:r w:rsidR="004E56D1" w:rsidRPr="00190284">
          <w:rPr>
            <w:webHidden/>
          </w:rPr>
        </w:r>
        <w:r w:rsidR="004E56D1" w:rsidRPr="00190284">
          <w:rPr>
            <w:webHidden/>
          </w:rPr>
          <w:fldChar w:fldCharType="separate"/>
        </w:r>
        <w:r w:rsidR="004E56D1" w:rsidRPr="00190284">
          <w:rPr>
            <w:webHidden/>
          </w:rPr>
          <w:t>8</w:t>
        </w:r>
        <w:r w:rsidR="004E56D1" w:rsidRPr="00190284">
          <w:rPr>
            <w:webHidden/>
          </w:rPr>
          <w:fldChar w:fldCharType="end"/>
        </w:r>
      </w:hyperlink>
    </w:p>
    <w:p w14:paraId="1C220422" w14:textId="2F8C6E61" w:rsidR="004E56D1" w:rsidRPr="00190284" w:rsidRDefault="00231F48">
      <w:pPr>
        <w:pStyle w:val="Verzeichnis3"/>
        <w:rPr>
          <w:rFonts w:eastAsiaTheme="minorEastAsia" w:cstheme="minorBidi"/>
          <w:sz w:val="22"/>
          <w:szCs w:val="22"/>
          <w:lang w:eastAsia="de-AT"/>
        </w:rPr>
      </w:pPr>
      <w:hyperlink w:anchor="_Toc98057176" w:history="1">
        <w:r w:rsidR="004E56D1" w:rsidRPr="00190284">
          <w:rPr>
            <w:rStyle w:val="Hyperlink"/>
          </w:rPr>
          <w:t>4.1.1.1 Unterkapitel – Gliederungstiefe</w:t>
        </w:r>
        <w:r w:rsidR="004E56D1" w:rsidRPr="00190284">
          <w:rPr>
            <w:webHidden/>
          </w:rPr>
          <w:tab/>
        </w:r>
        <w:r w:rsidR="004E56D1" w:rsidRPr="00190284">
          <w:rPr>
            <w:webHidden/>
          </w:rPr>
          <w:fldChar w:fldCharType="begin"/>
        </w:r>
        <w:r w:rsidR="004E56D1" w:rsidRPr="00190284">
          <w:rPr>
            <w:webHidden/>
          </w:rPr>
          <w:instrText xml:space="preserve"> PAGEREF _Toc98057176 \h </w:instrText>
        </w:r>
        <w:r w:rsidR="004E56D1" w:rsidRPr="00190284">
          <w:rPr>
            <w:webHidden/>
          </w:rPr>
        </w:r>
        <w:r w:rsidR="004E56D1" w:rsidRPr="00190284">
          <w:rPr>
            <w:webHidden/>
          </w:rPr>
          <w:fldChar w:fldCharType="separate"/>
        </w:r>
        <w:r w:rsidR="004E56D1" w:rsidRPr="00190284">
          <w:rPr>
            <w:webHidden/>
          </w:rPr>
          <w:t>8</w:t>
        </w:r>
        <w:r w:rsidR="004E56D1" w:rsidRPr="00190284">
          <w:rPr>
            <w:webHidden/>
          </w:rPr>
          <w:fldChar w:fldCharType="end"/>
        </w:r>
      </w:hyperlink>
    </w:p>
    <w:p w14:paraId="60053C61" w14:textId="30FC382D" w:rsidR="004E56D1" w:rsidRPr="00190284" w:rsidRDefault="00231F48">
      <w:pPr>
        <w:pStyle w:val="Verzeichnis1"/>
        <w:rPr>
          <w:rFonts w:eastAsiaTheme="minorEastAsia" w:cstheme="minorBidi"/>
          <w:b w:val="0"/>
          <w:bCs w:val="0"/>
          <w:caps w:val="0"/>
          <w:sz w:val="22"/>
          <w:szCs w:val="22"/>
          <w:lang w:eastAsia="de-AT"/>
        </w:rPr>
      </w:pPr>
      <w:hyperlink w:anchor="_Toc98057177" w:history="1">
        <w:r w:rsidR="004E56D1" w:rsidRPr="00190284">
          <w:rPr>
            <w:rStyle w:val="Hyperlink"/>
          </w:rPr>
          <w:t>3</w:t>
        </w:r>
        <w:r w:rsidR="004E56D1" w:rsidRPr="00190284">
          <w:rPr>
            <w:rFonts w:eastAsiaTheme="minorEastAsia" w:cstheme="minorBidi"/>
            <w:b w:val="0"/>
            <w:bCs w:val="0"/>
            <w:caps w:val="0"/>
            <w:sz w:val="22"/>
            <w:szCs w:val="22"/>
            <w:lang w:eastAsia="de-AT"/>
          </w:rPr>
          <w:tab/>
        </w:r>
        <w:r w:rsidR="004E56D1" w:rsidRPr="00190284">
          <w:rPr>
            <w:rStyle w:val="Hyperlink"/>
          </w:rPr>
          <w:t>Stil</w:t>
        </w:r>
        <w:r w:rsidR="004E56D1" w:rsidRPr="00190284">
          <w:rPr>
            <w:webHidden/>
          </w:rPr>
          <w:tab/>
        </w:r>
        <w:r w:rsidR="004E56D1" w:rsidRPr="00190284">
          <w:rPr>
            <w:webHidden/>
          </w:rPr>
          <w:fldChar w:fldCharType="begin"/>
        </w:r>
        <w:r w:rsidR="004E56D1" w:rsidRPr="00190284">
          <w:rPr>
            <w:webHidden/>
          </w:rPr>
          <w:instrText xml:space="preserve"> PAGEREF _Toc98057177 \h </w:instrText>
        </w:r>
        <w:r w:rsidR="004E56D1" w:rsidRPr="00190284">
          <w:rPr>
            <w:webHidden/>
          </w:rPr>
        </w:r>
        <w:r w:rsidR="004E56D1" w:rsidRPr="00190284">
          <w:rPr>
            <w:webHidden/>
          </w:rPr>
          <w:fldChar w:fldCharType="separate"/>
        </w:r>
        <w:r w:rsidR="004E56D1" w:rsidRPr="00190284">
          <w:rPr>
            <w:webHidden/>
          </w:rPr>
          <w:t>10</w:t>
        </w:r>
        <w:r w:rsidR="004E56D1" w:rsidRPr="00190284">
          <w:rPr>
            <w:webHidden/>
          </w:rPr>
          <w:fldChar w:fldCharType="end"/>
        </w:r>
      </w:hyperlink>
    </w:p>
    <w:p w14:paraId="43EA3FA3" w14:textId="2E767019" w:rsidR="004E56D1" w:rsidRPr="00190284" w:rsidRDefault="00231F48">
      <w:pPr>
        <w:pStyle w:val="Verzeichnis1"/>
        <w:rPr>
          <w:rFonts w:eastAsiaTheme="minorEastAsia" w:cstheme="minorBidi"/>
          <w:b w:val="0"/>
          <w:bCs w:val="0"/>
          <w:caps w:val="0"/>
          <w:sz w:val="22"/>
          <w:szCs w:val="22"/>
          <w:lang w:eastAsia="de-AT"/>
        </w:rPr>
      </w:pPr>
      <w:hyperlink w:anchor="_Toc98057178" w:history="1">
        <w:r w:rsidR="004E56D1" w:rsidRPr="00190284">
          <w:rPr>
            <w:rStyle w:val="Hyperlink"/>
          </w:rPr>
          <w:t>4</w:t>
        </w:r>
        <w:r w:rsidR="004E56D1" w:rsidRPr="00190284">
          <w:rPr>
            <w:rFonts w:eastAsiaTheme="minorEastAsia" w:cstheme="minorBidi"/>
            <w:b w:val="0"/>
            <w:bCs w:val="0"/>
            <w:caps w:val="0"/>
            <w:sz w:val="22"/>
            <w:szCs w:val="22"/>
            <w:lang w:eastAsia="de-AT"/>
          </w:rPr>
          <w:tab/>
        </w:r>
        <w:r w:rsidR="004E56D1" w:rsidRPr="00190284">
          <w:rPr>
            <w:rStyle w:val="Hyperlink"/>
          </w:rPr>
          <w:t>Zitate</w:t>
        </w:r>
        <w:r w:rsidR="004E56D1" w:rsidRPr="00190284">
          <w:rPr>
            <w:webHidden/>
          </w:rPr>
          <w:tab/>
        </w:r>
        <w:r w:rsidR="004E56D1" w:rsidRPr="00190284">
          <w:rPr>
            <w:webHidden/>
          </w:rPr>
          <w:fldChar w:fldCharType="begin"/>
        </w:r>
        <w:r w:rsidR="004E56D1" w:rsidRPr="00190284">
          <w:rPr>
            <w:webHidden/>
          </w:rPr>
          <w:instrText xml:space="preserve"> PAGEREF _Toc98057178 \h </w:instrText>
        </w:r>
        <w:r w:rsidR="004E56D1" w:rsidRPr="00190284">
          <w:rPr>
            <w:webHidden/>
          </w:rPr>
        </w:r>
        <w:r w:rsidR="004E56D1" w:rsidRPr="00190284">
          <w:rPr>
            <w:webHidden/>
          </w:rPr>
          <w:fldChar w:fldCharType="separate"/>
        </w:r>
        <w:r w:rsidR="004E56D1" w:rsidRPr="00190284">
          <w:rPr>
            <w:webHidden/>
          </w:rPr>
          <w:t>11</w:t>
        </w:r>
        <w:r w:rsidR="004E56D1" w:rsidRPr="00190284">
          <w:rPr>
            <w:webHidden/>
          </w:rPr>
          <w:fldChar w:fldCharType="end"/>
        </w:r>
      </w:hyperlink>
    </w:p>
    <w:p w14:paraId="0C98275C" w14:textId="5A9138CD" w:rsidR="004E56D1" w:rsidRPr="00190284" w:rsidRDefault="00231F48">
      <w:pPr>
        <w:pStyle w:val="Verzeichnis1"/>
        <w:rPr>
          <w:rFonts w:eastAsiaTheme="minorEastAsia" w:cstheme="minorBidi"/>
          <w:b w:val="0"/>
          <w:bCs w:val="0"/>
          <w:caps w:val="0"/>
          <w:sz w:val="22"/>
          <w:szCs w:val="22"/>
          <w:lang w:eastAsia="de-AT"/>
        </w:rPr>
      </w:pPr>
      <w:hyperlink w:anchor="_Toc98057179" w:history="1">
        <w:r w:rsidR="004E56D1" w:rsidRPr="00190284">
          <w:rPr>
            <w:rStyle w:val="Hyperlink"/>
          </w:rPr>
          <w:t>5</w:t>
        </w:r>
        <w:r w:rsidR="004E56D1" w:rsidRPr="00190284">
          <w:rPr>
            <w:rFonts w:eastAsiaTheme="minorEastAsia" w:cstheme="minorBidi"/>
            <w:b w:val="0"/>
            <w:bCs w:val="0"/>
            <w:caps w:val="0"/>
            <w:sz w:val="22"/>
            <w:szCs w:val="22"/>
            <w:lang w:eastAsia="de-AT"/>
          </w:rPr>
          <w:tab/>
        </w:r>
        <w:r w:rsidR="004E56D1" w:rsidRPr="00190284">
          <w:rPr>
            <w:rStyle w:val="Hyperlink"/>
          </w:rPr>
          <w:t>Zusammenfassung / Conclusio</w:t>
        </w:r>
        <w:r w:rsidR="004E56D1" w:rsidRPr="00190284">
          <w:rPr>
            <w:webHidden/>
          </w:rPr>
          <w:tab/>
        </w:r>
        <w:r w:rsidR="004E56D1" w:rsidRPr="00190284">
          <w:rPr>
            <w:webHidden/>
          </w:rPr>
          <w:fldChar w:fldCharType="begin"/>
        </w:r>
        <w:r w:rsidR="004E56D1" w:rsidRPr="00190284">
          <w:rPr>
            <w:webHidden/>
          </w:rPr>
          <w:instrText xml:space="preserve"> PAGEREF _Toc98057179 \h </w:instrText>
        </w:r>
        <w:r w:rsidR="004E56D1" w:rsidRPr="00190284">
          <w:rPr>
            <w:webHidden/>
          </w:rPr>
        </w:r>
        <w:r w:rsidR="004E56D1" w:rsidRPr="00190284">
          <w:rPr>
            <w:webHidden/>
          </w:rPr>
          <w:fldChar w:fldCharType="separate"/>
        </w:r>
        <w:r w:rsidR="004E56D1" w:rsidRPr="00190284">
          <w:rPr>
            <w:webHidden/>
          </w:rPr>
          <w:t>12</w:t>
        </w:r>
        <w:r w:rsidR="004E56D1" w:rsidRPr="00190284">
          <w:rPr>
            <w:webHidden/>
          </w:rPr>
          <w:fldChar w:fldCharType="end"/>
        </w:r>
      </w:hyperlink>
    </w:p>
    <w:p w14:paraId="442AB16A" w14:textId="743B8DC1" w:rsidR="004E56D1" w:rsidRPr="00190284" w:rsidRDefault="00231F48">
      <w:pPr>
        <w:pStyle w:val="Verzeichnis1"/>
        <w:rPr>
          <w:rFonts w:eastAsiaTheme="minorEastAsia" w:cstheme="minorBidi"/>
          <w:b w:val="0"/>
          <w:bCs w:val="0"/>
          <w:caps w:val="0"/>
          <w:sz w:val="22"/>
          <w:szCs w:val="22"/>
          <w:lang w:eastAsia="de-AT"/>
        </w:rPr>
      </w:pPr>
      <w:hyperlink w:anchor="_Toc98057180" w:history="1">
        <w:r w:rsidR="004E56D1" w:rsidRPr="00190284">
          <w:rPr>
            <w:rStyle w:val="Hyperlink"/>
          </w:rPr>
          <w:t>Literaturverzeichnis / Quellenverzeichnis</w:t>
        </w:r>
        <w:r w:rsidR="004E56D1" w:rsidRPr="00190284">
          <w:rPr>
            <w:webHidden/>
          </w:rPr>
          <w:tab/>
        </w:r>
        <w:r w:rsidR="004E56D1" w:rsidRPr="00190284">
          <w:rPr>
            <w:webHidden/>
          </w:rPr>
          <w:fldChar w:fldCharType="begin"/>
        </w:r>
        <w:r w:rsidR="004E56D1" w:rsidRPr="00190284">
          <w:rPr>
            <w:webHidden/>
          </w:rPr>
          <w:instrText xml:space="preserve"> PAGEREF _Toc98057180 \h </w:instrText>
        </w:r>
        <w:r w:rsidR="004E56D1" w:rsidRPr="00190284">
          <w:rPr>
            <w:webHidden/>
          </w:rPr>
        </w:r>
        <w:r w:rsidR="004E56D1" w:rsidRPr="00190284">
          <w:rPr>
            <w:webHidden/>
          </w:rPr>
          <w:fldChar w:fldCharType="separate"/>
        </w:r>
        <w:r w:rsidR="004E56D1" w:rsidRPr="00190284">
          <w:rPr>
            <w:webHidden/>
          </w:rPr>
          <w:t>13</w:t>
        </w:r>
        <w:r w:rsidR="004E56D1" w:rsidRPr="00190284">
          <w:rPr>
            <w:webHidden/>
          </w:rPr>
          <w:fldChar w:fldCharType="end"/>
        </w:r>
      </w:hyperlink>
    </w:p>
    <w:p w14:paraId="34E503CE" w14:textId="78EF20A3" w:rsidR="004E56D1" w:rsidRPr="00190284" w:rsidRDefault="00231F48">
      <w:pPr>
        <w:pStyle w:val="Verzeichnis1"/>
        <w:rPr>
          <w:rFonts w:eastAsiaTheme="minorEastAsia" w:cstheme="minorBidi"/>
          <w:b w:val="0"/>
          <w:bCs w:val="0"/>
          <w:caps w:val="0"/>
          <w:sz w:val="22"/>
          <w:szCs w:val="22"/>
          <w:lang w:eastAsia="de-AT"/>
        </w:rPr>
      </w:pPr>
      <w:hyperlink w:anchor="_Toc98057181" w:history="1">
        <w:r w:rsidR="004E56D1" w:rsidRPr="00190284">
          <w:rPr>
            <w:rStyle w:val="Hyperlink"/>
          </w:rPr>
          <w:t>Abbildungsverzeichnis</w:t>
        </w:r>
        <w:r w:rsidR="004E56D1" w:rsidRPr="00190284">
          <w:rPr>
            <w:webHidden/>
          </w:rPr>
          <w:tab/>
        </w:r>
        <w:r w:rsidR="004E56D1" w:rsidRPr="00190284">
          <w:rPr>
            <w:webHidden/>
          </w:rPr>
          <w:fldChar w:fldCharType="begin"/>
        </w:r>
        <w:r w:rsidR="004E56D1" w:rsidRPr="00190284">
          <w:rPr>
            <w:webHidden/>
          </w:rPr>
          <w:instrText xml:space="preserve"> PAGEREF _Toc98057181 \h </w:instrText>
        </w:r>
        <w:r w:rsidR="004E56D1" w:rsidRPr="00190284">
          <w:rPr>
            <w:webHidden/>
          </w:rPr>
        </w:r>
        <w:r w:rsidR="004E56D1" w:rsidRPr="00190284">
          <w:rPr>
            <w:webHidden/>
          </w:rPr>
          <w:fldChar w:fldCharType="separate"/>
        </w:r>
        <w:r w:rsidR="004E56D1" w:rsidRPr="00190284">
          <w:rPr>
            <w:webHidden/>
          </w:rPr>
          <w:t>14</w:t>
        </w:r>
        <w:r w:rsidR="004E56D1" w:rsidRPr="00190284">
          <w:rPr>
            <w:webHidden/>
          </w:rPr>
          <w:fldChar w:fldCharType="end"/>
        </w:r>
      </w:hyperlink>
    </w:p>
    <w:p w14:paraId="50CFB693" w14:textId="486B87D4" w:rsidR="004E56D1" w:rsidRPr="00190284" w:rsidRDefault="00231F48">
      <w:pPr>
        <w:pStyle w:val="Verzeichnis1"/>
        <w:rPr>
          <w:rFonts w:eastAsiaTheme="minorEastAsia" w:cstheme="minorBidi"/>
          <w:b w:val="0"/>
          <w:bCs w:val="0"/>
          <w:caps w:val="0"/>
          <w:sz w:val="22"/>
          <w:szCs w:val="22"/>
          <w:lang w:eastAsia="de-AT"/>
        </w:rPr>
      </w:pPr>
      <w:hyperlink w:anchor="_Toc98057182" w:history="1">
        <w:r w:rsidR="004E56D1" w:rsidRPr="00190284">
          <w:rPr>
            <w:rStyle w:val="Hyperlink"/>
          </w:rPr>
          <w:t>Anhang /Glossar (optional)</w:t>
        </w:r>
        <w:r w:rsidR="004E56D1" w:rsidRPr="00190284">
          <w:rPr>
            <w:webHidden/>
          </w:rPr>
          <w:tab/>
        </w:r>
        <w:r w:rsidR="004E56D1" w:rsidRPr="00190284">
          <w:rPr>
            <w:webHidden/>
          </w:rPr>
          <w:fldChar w:fldCharType="begin"/>
        </w:r>
        <w:r w:rsidR="004E56D1" w:rsidRPr="00190284">
          <w:rPr>
            <w:webHidden/>
          </w:rPr>
          <w:instrText xml:space="preserve"> PAGEREF _Toc98057182 \h </w:instrText>
        </w:r>
        <w:r w:rsidR="004E56D1" w:rsidRPr="00190284">
          <w:rPr>
            <w:webHidden/>
          </w:rPr>
        </w:r>
        <w:r w:rsidR="004E56D1" w:rsidRPr="00190284">
          <w:rPr>
            <w:webHidden/>
          </w:rPr>
          <w:fldChar w:fldCharType="separate"/>
        </w:r>
        <w:r w:rsidR="004E56D1" w:rsidRPr="00190284">
          <w:rPr>
            <w:webHidden/>
          </w:rPr>
          <w:t>16</w:t>
        </w:r>
        <w:r w:rsidR="004E56D1" w:rsidRPr="00190284">
          <w:rPr>
            <w:webHidden/>
          </w:rPr>
          <w:fldChar w:fldCharType="end"/>
        </w:r>
      </w:hyperlink>
    </w:p>
    <w:p w14:paraId="4B9BFCD8" w14:textId="3EB8BA04" w:rsidR="004E56D1" w:rsidRPr="00190284" w:rsidRDefault="00231F48">
      <w:pPr>
        <w:pStyle w:val="Verzeichnis1"/>
        <w:rPr>
          <w:rFonts w:eastAsiaTheme="minorEastAsia" w:cstheme="minorBidi"/>
          <w:b w:val="0"/>
          <w:bCs w:val="0"/>
          <w:caps w:val="0"/>
          <w:sz w:val="22"/>
          <w:szCs w:val="22"/>
          <w:lang w:eastAsia="de-AT"/>
        </w:rPr>
      </w:pPr>
      <w:hyperlink w:anchor="_Toc98057183" w:history="1">
        <w:r w:rsidR="004E56D1" w:rsidRPr="00190284">
          <w:rPr>
            <w:rStyle w:val="Hyperlink"/>
          </w:rPr>
          <w:t>Selbstständigkeitserklärung</w:t>
        </w:r>
        <w:r w:rsidR="004E56D1" w:rsidRPr="00190284">
          <w:rPr>
            <w:webHidden/>
          </w:rPr>
          <w:tab/>
        </w:r>
        <w:r w:rsidR="004E56D1" w:rsidRPr="00190284">
          <w:rPr>
            <w:webHidden/>
          </w:rPr>
          <w:fldChar w:fldCharType="begin"/>
        </w:r>
        <w:r w:rsidR="004E56D1" w:rsidRPr="00190284">
          <w:rPr>
            <w:webHidden/>
          </w:rPr>
          <w:instrText xml:space="preserve"> PAGEREF _Toc98057183 \h </w:instrText>
        </w:r>
        <w:r w:rsidR="004E56D1" w:rsidRPr="00190284">
          <w:rPr>
            <w:webHidden/>
          </w:rPr>
        </w:r>
        <w:r w:rsidR="004E56D1" w:rsidRPr="00190284">
          <w:rPr>
            <w:webHidden/>
          </w:rPr>
          <w:fldChar w:fldCharType="separate"/>
        </w:r>
        <w:r w:rsidR="004E56D1" w:rsidRPr="00190284">
          <w:rPr>
            <w:webHidden/>
          </w:rPr>
          <w:t>17</w:t>
        </w:r>
        <w:r w:rsidR="004E56D1" w:rsidRPr="00190284">
          <w:rPr>
            <w:webHidden/>
          </w:rPr>
          <w:fldChar w:fldCharType="end"/>
        </w:r>
      </w:hyperlink>
    </w:p>
    <w:p w14:paraId="6D9CEA4E" w14:textId="3A3FC356" w:rsidR="00544C49" w:rsidRPr="00190284" w:rsidRDefault="0067504A" w:rsidP="00D11C77">
      <w:pPr>
        <w:spacing w:line="240" w:lineRule="auto"/>
        <w:rPr>
          <w:noProof/>
        </w:rPr>
        <w:sectPr w:rsidR="00544C49" w:rsidRPr="00190284" w:rsidSect="00365BAA">
          <w:headerReference w:type="default" r:id="rId15"/>
          <w:footerReference w:type="default" r:id="rId16"/>
          <w:pgSz w:w="11907" w:h="16839" w:code="9"/>
          <w:pgMar w:top="1134" w:right="1418" w:bottom="1134" w:left="1985" w:header="1020" w:footer="850" w:gutter="0"/>
          <w:cols w:space="720"/>
          <w:noEndnote/>
          <w:docGrid w:linePitch="326"/>
        </w:sectPr>
      </w:pPr>
      <w:r w:rsidRPr="00190284">
        <w:rPr>
          <w:noProof/>
        </w:rPr>
        <w:fldChar w:fldCharType="end"/>
      </w:r>
    </w:p>
    <w:p w14:paraId="37D5A5CD" w14:textId="77777777" w:rsidR="00544C49" w:rsidRPr="00190284" w:rsidRDefault="00F7294C" w:rsidP="00E808A3">
      <w:pPr>
        <w:pStyle w:val="berschrift1"/>
      </w:pPr>
      <w:r w:rsidRPr="00190284">
        <w:lastRenderedPageBreak/>
        <w:t xml:space="preserve"> </w:t>
      </w:r>
      <w:bookmarkStart w:id="2" w:name="_Toc98057172"/>
      <w:r w:rsidR="008B6E19" w:rsidRPr="00190284">
        <w:t>Einleitung</w:t>
      </w:r>
      <w:bookmarkEnd w:id="2"/>
    </w:p>
    <w:p w14:paraId="1DA42BB0" w14:textId="77777777" w:rsidR="00493E48" w:rsidRPr="00190284" w:rsidRDefault="00493E48" w:rsidP="00493E48">
      <w:pPr>
        <w:pStyle w:val="Textkrper"/>
        <w:rPr>
          <w:rFonts w:cs="TheSansSemiBold-Plain"/>
          <w:b/>
          <w:bCs/>
          <w:color w:val="FFFFFF"/>
          <w:sz w:val="18"/>
          <w:szCs w:val="18"/>
        </w:rPr>
      </w:pPr>
      <w:r w:rsidRPr="00190284">
        <w:rPr>
          <w:b/>
        </w:rPr>
        <w:t>Beachte</w:t>
      </w:r>
      <w:r w:rsidRPr="00190284">
        <w:t>: Die Einleitung wird erst verfasst, wenn der Hauptteil fertiggestellt ist. Selbstverständlich musst du Grundzüge schon vorher konzipieren.</w:t>
      </w:r>
    </w:p>
    <w:p w14:paraId="3E2CAFB7" w14:textId="77777777" w:rsidR="00594417" w:rsidRPr="00190284" w:rsidRDefault="00594417" w:rsidP="00594417">
      <w:pPr>
        <w:rPr>
          <w:rFonts w:cs="Times New Roman"/>
          <w:lang w:val="de-DE"/>
        </w:rPr>
      </w:pPr>
      <w:r w:rsidRPr="00190284">
        <w:rPr>
          <w:rFonts w:cs="Times New Roman"/>
          <w:lang w:val="de-DE"/>
        </w:rPr>
        <w:t>Die Einleitung gehört im Gegensatz zum Vorwort zum eigentlichen Text und beschäftigt sich mit wissenschaftlichen und fachlichen Themen.</w:t>
      </w:r>
      <w:r w:rsidR="00DC2D47" w:rsidRPr="00190284">
        <w:rPr>
          <w:rFonts w:cs="Times New Roman"/>
          <w:lang w:val="de-DE"/>
        </w:rPr>
        <w:t xml:space="preserve"> Sie soll den Leser/die Leserin an das Thema heranführen.</w:t>
      </w:r>
    </w:p>
    <w:p w14:paraId="535DE2D6" w14:textId="77777777" w:rsidR="00594417" w:rsidRPr="00190284" w:rsidRDefault="00594417" w:rsidP="00594417">
      <w:pPr>
        <w:rPr>
          <w:rFonts w:cs="Times New Roman"/>
          <w:lang w:val="de-DE"/>
        </w:rPr>
      </w:pPr>
      <w:r w:rsidRPr="00190284">
        <w:rPr>
          <w:rFonts w:cs="Times New Roman"/>
          <w:lang w:val="de-DE"/>
        </w:rPr>
        <w:t>Du kannst darin die Themenstellung rechtfertigen. Die Zielsetzungen deiner Arbeit, Arbeitshypothesen, Fragestellungen, Begriffsbildung, Aufbau und Argumentationsfolge vorstellen sowie erklären und begründen, welche Methoden du anwenden bzw. welche Materialien du heranziehen wirst.</w:t>
      </w:r>
    </w:p>
    <w:p w14:paraId="53D40009" w14:textId="77777777" w:rsidR="00594417" w:rsidRPr="00190284" w:rsidRDefault="00594417" w:rsidP="00594417">
      <w:pPr>
        <w:rPr>
          <w:lang w:val="de-DE"/>
        </w:rPr>
      </w:pPr>
      <w:r w:rsidRPr="00190284">
        <w:rPr>
          <w:rFonts w:cs="Times New Roman"/>
          <w:lang w:val="de-DE"/>
        </w:rPr>
        <w:t>Ideal wäre es, wenn du den gegenwärtigen Forschungsstand und historische Voraussetzungen darstellen und deinen Arbeitsansatz dazu in Bezug bringen könntest</w:t>
      </w:r>
      <w:r w:rsidRPr="00190284">
        <w:rPr>
          <w:lang w:val="de-DE"/>
        </w:rPr>
        <w:t>.</w:t>
      </w:r>
    </w:p>
    <w:p w14:paraId="07124060" w14:textId="77777777" w:rsidR="00D4239A" w:rsidRPr="00190284" w:rsidRDefault="00D4239A" w:rsidP="00D4239A">
      <w:r w:rsidRPr="00190284">
        <w:t>Laut Karmasin /</w:t>
      </w:r>
      <w:proofErr w:type="spellStart"/>
      <w:r w:rsidRPr="00190284">
        <w:t>Ribing</w:t>
      </w:r>
      <w:proofErr w:type="spellEnd"/>
      <w:r w:rsidR="000032B5" w:rsidRPr="00190284">
        <w:rPr>
          <w:rStyle w:val="Funotenzeichen"/>
        </w:rPr>
        <w:footnoteReference w:id="1"/>
      </w:r>
      <w:r w:rsidRPr="00190284">
        <w:t xml:space="preserve"> soll die Einleitung vier Aspekte umfassen:</w:t>
      </w:r>
    </w:p>
    <w:p w14:paraId="623C53F4" w14:textId="77777777" w:rsidR="00D4239A" w:rsidRPr="00190284" w:rsidRDefault="00D4239A" w:rsidP="000032B5">
      <w:pPr>
        <w:spacing w:line="240" w:lineRule="auto"/>
        <w:ind w:left="708"/>
        <w:rPr>
          <w:i/>
        </w:rPr>
      </w:pPr>
      <w:r w:rsidRPr="00190284">
        <w:rPr>
          <w:i/>
        </w:rPr>
        <w:t xml:space="preserve">1. </w:t>
      </w:r>
      <w:r w:rsidRPr="00190284">
        <w:rPr>
          <w:b/>
          <w:i/>
        </w:rPr>
        <w:t>Relevanz</w:t>
      </w:r>
      <w:r w:rsidRPr="00190284">
        <w:rPr>
          <w:i/>
        </w:rPr>
        <w:t xml:space="preserve"> (warum ist das Thema überhaupt wichtig?)</w:t>
      </w:r>
    </w:p>
    <w:p w14:paraId="3F6D9082" w14:textId="77777777" w:rsidR="00D4239A" w:rsidRPr="00190284" w:rsidRDefault="00D4239A" w:rsidP="000032B5">
      <w:pPr>
        <w:spacing w:line="240" w:lineRule="auto"/>
        <w:ind w:left="708"/>
        <w:rPr>
          <w:i/>
        </w:rPr>
      </w:pPr>
      <w:r w:rsidRPr="00190284">
        <w:rPr>
          <w:i/>
        </w:rPr>
        <w:t xml:space="preserve">2. </w:t>
      </w:r>
      <w:r w:rsidRPr="00190284">
        <w:rPr>
          <w:b/>
          <w:i/>
        </w:rPr>
        <w:t>Forschungsfrage</w:t>
      </w:r>
      <w:r w:rsidRPr="00190284">
        <w:rPr>
          <w:i/>
        </w:rPr>
        <w:t xml:space="preserve"> (welche Frage[n] will die Arbeit beantworten?)</w:t>
      </w:r>
    </w:p>
    <w:p w14:paraId="694D8F09" w14:textId="77777777" w:rsidR="00D4239A" w:rsidRPr="00190284" w:rsidRDefault="00D4239A" w:rsidP="000032B5">
      <w:pPr>
        <w:spacing w:line="240" w:lineRule="auto"/>
        <w:ind w:left="708"/>
        <w:rPr>
          <w:i/>
        </w:rPr>
      </w:pPr>
      <w:r w:rsidRPr="00190284">
        <w:rPr>
          <w:i/>
        </w:rPr>
        <w:t>3. V</w:t>
      </w:r>
      <w:r w:rsidRPr="00190284">
        <w:rPr>
          <w:b/>
          <w:i/>
        </w:rPr>
        <w:t>organgsweise</w:t>
      </w:r>
      <w:r w:rsidRPr="00190284">
        <w:rPr>
          <w:i/>
        </w:rPr>
        <w:t xml:space="preserve"> (wie gehe ich beim Bearbeiten und Beantworten der Frage[n] vor?)</w:t>
      </w:r>
    </w:p>
    <w:p w14:paraId="5F7534DE" w14:textId="77777777" w:rsidR="00DC2D47" w:rsidRPr="00190284" w:rsidRDefault="00D4239A" w:rsidP="00DC2D47">
      <w:pPr>
        <w:spacing w:line="240" w:lineRule="auto"/>
        <w:ind w:left="708"/>
        <w:rPr>
          <w:i/>
        </w:rPr>
      </w:pPr>
      <w:r w:rsidRPr="00190284">
        <w:rPr>
          <w:i/>
        </w:rPr>
        <w:t xml:space="preserve">4. </w:t>
      </w:r>
      <w:r w:rsidRPr="00190284">
        <w:rPr>
          <w:b/>
          <w:i/>
        </w:rPr>
        <w:t>Sinnstiftu</w:t>
      </w:r>
      <w:r w:rsidR="000032B5" w:rsidRPr="00190284">
        <w:rPr>
          <w:b/>
          <w:i/>
        </w:rPr>
        <w:t>n</w:t>
      </w:r>
      <w:r w:rsidRPr="00190284">
        <w:rPr>
          <w:b/>
          <w:i/>
        </w:rPr>
        <w:t xml:space="preserve">g </w:t>
      </w:r>
      <w:r w:rsidRPr="00190284">
        <w:rPr>
          <w:i/>
        </w:rPr>
        <w:t xml:space="preserve">(für </w:t>
      </w:r>
      <w:r w:rsidR="000032B5" w:rsidRPr="00190284">
        <w:rPr>
          <w:i/>
        </w:rPr>
        <w:t>welchen</w:t>
      </w:r>
      <w:r w:rsidRPr="00190284">
        <w:rPr>
          <w:i/>
        </w:rPr>
        <w:t xml:space="preserve"> Zweck sollen die Ergebnisse verwendet werden</w:t>
      </w:r>
    </w:p>
    <w:p w14:paraId="2E7A185E" w14:textId="77777777" w:rsidR="00FF046B" w:rsidRPr="00190284" w:rsidRDefault="00FF046B" w:rsidP="00DC2D47">
      <w:pPr>
        <w:spacing w:line="240" w:lineRule="auto"/>
        <w:ind w:left="708"/>
        <w:rPr>
          <w:i/>
        </w:rPr>
      </w:pPr>
    </w:p>
    <w:p w14:paraId="1D05A152" w14:textId="77777777" w:rsidR="00DC2D47" w:rsidRPr="00190284" w:rsidRDefault="00DC2D47" w:rsidP="00DC2D47">
      <w:pPr>
        <w:spacing w:line="240" w:lineRule="auto"/>
        <w:ind w:left="708"/>
        <w:rPr>
          <w:i/>
        </w:rPr>
      </w:pPr>
    </w:p>
    <w:p w14:paraId="7C0A9217" w14:textId="77777777" w:rsidR="00CB58F0" w:rsidRPr="00190284" w:rsidRDefault="00DC2D47" w:rsidP="00DC2D47">
      <w:pPr>
        <w:spacing w:line="240" w:lineRule="auto"/>
      </w:pPr>
      <w:r w:rsidRPr="00190284">
        <w:t>Huberta Weigl schlägt vor, dass die Einleitung folgende sechs Fragen</w:t>
      </w:r>
      <w:r w:rsidRPr="00190284">
        <w:rPr>
          <w:rStyle w:val="Funotenzeichen"/>
        </w:rPr>
        <w:footnoteReference w:id="2"/>
      </w:r>
      <w:r w:rsidRPr="00190284">
        <w:t xml:space="preserve"> beantworten soll:</w:t>
      </w:r>
    </w:p>
    <w:p w14:paraId="3C936B40" w14:textId="77777777" w:rsidR="00551338" w:rsidRPr="00190284" w:rsidRDefault="00CB58F0" w:rsidP="00BC7D72">
      <w:pPr>
        <w:pStyle w:val="Listenabsatz"/>
        <w:numPr>
          <w:ilvl w:val="0"/>
          <w:numId w:val="30"/>
        </w:numPr>
      </w:pPr>
      <w:r w:rsidRPr="00190284">
        <w:t>Was genau ist das Thema?</w:t>
      </w:r>
    </w:p>
    <w:p w14:paraId="7E86497E" w14:textId="77777777" w:rsidR="00551338" w:rsidRPr="00190284" w:rsidRDefault="00551338" w:rsidP="00551338">
      <w:r w:rsidRPr="00190284">
        <w:t>Der Leser soll mit der Themenstellung vertraut gemacht werden. Zugleich kannst du auch Relevanz</w:t>
      </w:r>
      <w:r w:rsidR="005B028B" w:rsidRPr="00190284">
        <w:t>,</w:t>
      </w:r>
      <w:r w:rsidRPr="00190284">
        <w:t xml:space="preserve"> Aktualität </w:t>
      </w:r>
      <w:r w:rsidR="005B028B" w:rsidRPr="00190284">
        <w:t xml:space="preserve">oder Besonderheit </w:t>
      </w:r>
      <w:r w:rsidRPr="00190284">
        <w:t>deines Themas hervorheben und damit beim Leser Interesse bzw. Neugier erwecken.</w:t>
      </w:r>
    </w:p>
    <w:p w14:paraId="00BE5F6A" w14:textId="77777777" w:rsidR="00CB58F0" w:rsidRPr="00190284" w:rsidRDefault="00CB58F0" w:rsidP="00BC7D72">
      <w:pPr>
        <w:pStyle w:val="Listenabsatz"/>
        <w:numPr>
          <w:ilvl w:val="0"/>
          <w:numId w:val="30"/>
        </w:numPr>
      </w:pPr>
      <w:r w:rsidRPr="00190284">
        <w:t>Auf welche Literatur stützt sich die Arbeit?</w:t>
      </w:r>
      <w:r w:rsidR="00DB15C8" w:rsidRPr="00190284">
        <w:t xml:space="preserve"> </w:t>
      </w:r>
    </w:p>
    <w:p w14:paraId="225F03B5" w14:textId="77777777" w:rsidR="00FF046B" w:rsidRPr="00190284" w:rsidRDefault="00DB15C8" w:rsidP="00BC7D72">
      <w:r w:rsidRPr="00190284">
        <w:t>Gib einen Überblick über relevante Publikationen. Du darfst diese aber nicht nur aufzählen, sondern musst sie auch kommentieren und natürlich (in Klammer oder mit Fußnoten) belegen! Damit spiegelst du de</w:t>
      </w:r>
      <w:r w:rsidR="00FF046B" w:rsidRPr="00190284">
        <w:t xml:space="preserve">n Forschungsstand wider. </w:t>
      </w:r>
    </w:p>
    <w:p w14:paraId="321DF1F3" w14:textId="77777777" w:rsidR="00FF046B" w:rsidRPr="00190284" w:rsidRDefault="00FF046B" w:rsidP="00BC7D72"/>
    <w:p w14:paraId="41D7C949" w14:textId="77777777" w:rsidR="00DB15C8" w:rsidRPr="00190284" w:rsidRDefault="00FF046B" w:rsidP="00BC7D72">
      <w:r w:rsidRPr="00190284">
        <w:t>Weigl s</w:t>
      </w:r>
      <w:r w:rsidR="00DB15C8" w:rsidRPr="00190284">
        <w:t>chlägt folgende Formulierungen vor:</w:t>
      </w:r>
    </w:p>
    <w:p w14:paraId="0E51DB17" w14:textId="77777777" w:rsidR="00FF046B" w:rsidRPr="00190284" w:rsidRDefault="00DB15C8" w:rsidP="00DB15C8">
      <w:pPr>
        <w:suppressAutoHyphens w:val="0"/>
        <w:autoSpaceDE w:val="0"/>
        <w:autoSpaceDN w:val="0"/>
        <w:adjustRightInd w:val="0"/>
        <w:spacing w:line="240" w:lineRule="auto"/>
        <w:ind w:left="708"/>
        <w:jc w:val="left"/>
        <w:rPr>
          <w:rFonts w:cs="Cambria-Italic"/>
          <w:i/>
          <w:iCs/>
          <w:color w:val="000000"/>
          <w:sz w:val="19"/>
          <w:szCs w:val="19"/>
        </w:rPr>
      </w:pPr>
      <w:r w:rsidRPr="00190284">
        <w:rPr>
          <w:rFonts w:cs="Cambria-Italic"/>
          <w:i/>
          <w:iCs/>
          <w:color w:val="000000"/>
          <w:sz w:val="19"/>
          <w:szCs w:val="19"/>
        </w:rPr>
        <w:t xml:space="preserve">Mit der Frage, wie …, hat sich zuletzt umfassend Sabine Müller befasst. </w:t>
      </w:r>
    </w:p>
    <w:p w14:paraId="754EA9D0" w14:textId="77777777" w:rsidR="00DB15C8" w:rsidRPr="00190284" w:rsidRDefault="00DB15C8" w:rsidP="00DB15C8">
      <w:pPr>
        <w:suppressAutoHyphens w:val="0"/>
        <w:autoSpaceDE w:val="0"/>
        <w:autoSpaceDN w:val="0"/>
        <w:adjustRightInd w:val="0"/>
        <w:spacing w:line="240" w:lineRule="auto"/>
        <w:ind w:left="708"/>
        <w:jc w:val="left"/>
        <w:rPr>
          <w:rFonts w:cs="Cambria-Italic"/>
          <w:i/>
          <w:iCs/>
          <w:color w:val="000000"/>
          <w:sz w:val="19"/>
          <w:szCs w:val="19"/>
        </w:rPr>
      </w:pPr>
      <w:r w:rsidRPr="00190284">
        <w:rPr>
          <w:rFonts w:cs="Cambria-Italic"/>
          <w:i/>
          <w:iCs/>
          <w:color w:val="000000"/>
          <w:sz w:val="19"/>
          <w:szCs w:val="19"/>
        </w:rPr>
        <w:t>In ihrem 2011 erschienene</w:t>
      </w:r>
      <w:r w:rsidR="00FF046B" w:rsidRPr="00190284">
        <w:rPr>
          <w:rFonts w:cs="Cambria-Italic"/>
          <w:i/>
          <w:iCs/>
          <w:color w:val="000000"/>
          <w:sz w:val="19"/>
          <w:szCs w:val="19"/>
        </w:rPr>
        <w:t xml:space="preserve">n </w:t>
      </w:r>
      <w:r w:rsidRPr="00190284">
        <w:rPr>
          <w:rFonts w:cs="Cambria-Italic"/>
          <w:i/>
          <w:iCs/>
          <w:color w:val="000000"/>
          <w:sz w:val="19"/>
          <w:szCs w:val="19"/>
        </w:rPr>
        <w:t>Buch zeigt sie, dass … (Müller 2011).</w:t>
      </w:r>
    </w:p>
    <w:p w14:paraId="65D5940F" w14:textId="77777777" w:rsidR="00DB15C8" w:rsidRPr="00190284" w:rsidRDefault="00DB15C8" w:rsidP="00DB15C8">
      <w:pPr>
        <w:suppressAutoHyphens w:val="0"/>
        <w:autoSpaceDE w:val="0"/>
        <w:autoSpaceDN w:val="0"/>
        <w:adjustRightInd w:val="0"/>
        <w:spacing w:line="240" w:lineRule="auto"/>
        <w:ind w:left="708"/>
        <w:jc w:val="left"/>
        <w:rPr>
          <w:rFonts w:cs="Cambria-Italic"/>
          <w:i/>
          <w:iCs/>
          <w:color w:val="000000"/>
          <w:sz w:val="19"/>
          <w:szCs w:val="19"/>
        </w:rPr>
      </w:pPr>
      <w:r w:rsidRPr="00190284">
        <w:rPr>
          <w:rFonts w:cs="Cambria-Italic"/>
          <w:i/>
          <w:iCs/>
          <w:color w:val="000000"/>
          <w:sz w:val="19"/>
          <w:szCs w:val="19"/>
        </w:rPr>
        <w:t>Das Standardwerk zum Thema … ist nach wie vor das Buch von Fritz Meier, in dem der Autor</w:t>
      </w:r>
      <w:r w:rsidR="00FF046B" w:rsidRPr="00190284">
        <w:rPr>
          <w:rFonts w:cs="Cambria-Italic"/>
          <w:i/>
          <w:iCs/>
          <w:color w:val="000000"/>
          <w:sz w:val="19"/>
          <w:szCs w:val="19"/>
        </w:rPr>
        <w:t>…</w:t>
      </w:r>
    </w:p>
    <w:p w14:paraId="4D9DFB42" w14:textId="77777777" w:rsidR="00DB15C8" w:rsidRPr="00190284" w:rsidRDefault="00DB15C8" w:rsidP="00DB15C8">
      <w:pPr>
        <w:suppressAutoHyphens w:val="0"/>
        <w:autoSpaceDE w:val="0"/>
        <w:autoSpaceDN w:val="0"/>
        <w:adjustRightInd w:val="0"/>
        <w:spacing w:line="240" w:lineRule="auto"/>
        <w:ind w:left="708"/>
        <w:jc w:val="left"/>
        <w:rPr>
          <w:rFonts w:cs="Cambria-Italic"/>
          <w:i/>
          <w:iCs/>
          <w:color w:val="000000"/>
          <w:sz w:val="19"/>
          <w:szCs w:val="19"/>
        </w:rPr>
      </w:pPr>
      <w:r w:rsidRPr="00190284">
        <w:rPr>
          <w:rFonts w:cs="Cambria-Italic"/>
          <w:i/>
          <w:iCs/>
          <w:color w:val="000000"/>
          <w:sz w:val="19"/>
          <w:szCs w:val="19"/>
        </w:rPr>
        <w:t>erstmals nachgewiesen hat, dass … (Meier 1980).</w:t>
      </w:r>
    </w:p>
    <w:p w14:paraId="40BCFDD3" w14:textId="77777777" w:rsidR="00DB15C8" w:rsidRPr="00190284" w:rsidRDefault="00DB15C8" w:rsidP="00DB15C8">
      <w:pPr>
        <w:suppressAutoHyphens w:val="0"/>
        <w:autoSpaceDE w:val="0"/>
        <w:autoSpaceDN w:val="0"/>
        <w:adjustRightInd w:val="0"/>
        <w:spacing w:line="240" w:lineRule="auto"/>
        <w:ind w:left="708"/>
        <w:jc w:val="left"/>
        <w:rPr>
          <w:rFonts w:cs="Cambria-Italic"/>
          <w:i/>
          <w:iCs/>
          <w:color w:val="000000"/>
          <w:sz w:val="19"/>
          <w:szCs w:val="19"/>
        </w:rPr>
      </w:pPr>
      <w:r w:rsidRPr="00190284">
        <w:rPr>
          <w:rFonts w:cs="Cambria-Italic"/>
          <w:i/>
          <w:iCs/>
          <w:color w:val="000000"/>
          <w:sz w:val="19"/>
          <w:szCs w:val="19"/>
        </w:rPr>
        <w:t>Zu den Meilensteinen der Forschung zählt sicherlich der 1990 erschienene Aufsatz von Elisabeth</w:t>
      </w:r>
    </w:p>
    <w:p w14:paraId="2D62623E" w14:textId="77777777" w:rsidR="00DB15C8" w:rsidRPr="00190284" w:rsidRDefault="00DB15C8" w:rsidP="00DB15C8">
      <w:pPr>
        <w:suppressAutoHyphens w:val="0"/>
        <w:autoSpaceDE w:val="0"/>
        <w:autoSpaceDN w:val="0"/>
        <w:adjustRightInd w:val="0"/>
        <w:spacing w:line="240" w:lineRule="auto"/>
        <w:ind w:left="708"/>
        <w:jc w:val="left"/>
        <w:rPr>
          <w:rFonts w:cs="Cambria-Italic"/>
          <w:i/>
          <w:iCs/>
          <w:color w:val="000000"/>
          <w:sz w:val="19"/>
          <w:szCs w:val="19"/>
        </w:rPr>
      </w:pPr>
      <w:r w:rsidRPr="00190284">
        <w:rPr>
          <w:rFonts w:cs="Cambria-Italic"/>
          <w:i/>
          <w:iCs/>
          <w:color w:val="000000"/>
          <w:sz w:val="19"/>
          <w:szCs w:val="19"/>
        </w:rPr>
        <w:t>Huber, in dem die Autorin … (Huber 1990).</w:t>
      </w:r>
      <w:r w:rsidRPr="00190284">
        <w:rPr>
          <w:rStyle w:val="Funotenzeichen"/>
          <w:rFonts w:cs="Cambria-Italic"/>
          <w:i/>
          <w:iCs/>
          <w:color w:val="000000"/>
          <w:sz w:val="19"/>
          <w:szCs w:val="19"/>
        </w:rPr>
        <w:footnoteReference w:id="3"/>
      </w:r>
    </w:p>
    <w:p w14:paraId="325FAF27" w14:textId="77777777" w:rsidR="00DB15C8" w:rsidRPr="00190284" w:rsidRDefault="00DB15C8" w:rsidP="00DB15C8">
      <w:pPr>
        <w:pStyle w:val="Listenabsatz"/>
        <w:spacing w:line="240" w:lineRule="auto"/>
        <w:ind w:left="1440"/>
      </w:pPr>
    </w:p>
    <w:p w14:paraId="1BCF41B6" w14:textId="77777777" w:rsidR="00CB58F0" w:rsidRPr="00190284" w:rsidRDefault="00BC7D72" w:rsidP="00FF046B">
      <w:pPr>
        <w:pStyle w:val="Textkrper"/>
        <w:ind w:firstLine="708"/>
      </w:pPr>
      <w:r w:rsidRPr="00190284">
        <w:t xml:space="preserve">3. </w:t>
      </w:r>
      <w:r w:rsidR="00CB58F0" w:rsidRPr="00190284">
        <w:t>Was ist das Ziel der Arbeit?</w:t>
      </w:r>
    </w:p>
    <w:p w14:paraId="7918B516" w14:textId="77777777" w:rsidR="00DB15C8" w:rsidRPr="00190284" w:rsidRDefault="00DB15C8" w:rsidP="00FF046B">
      <w:pPr>
        <w:pStyle w:val="Textkrper"/>
      </w:pPr>
      <w:r w:rsidRPr="00190284">
        <w:t>Du musst hier deine konkreten Fragestellungen und Thesen klarlegen.</w:t>
      </w:r>
    </w:p>
    <w:p w14:paraId="43E80241" w14:textId="77777777" w:rsidR="00DB15C8" w:rsidRPr="00190284" w:rsidRDefault="00DB15C8" w:rsidP="00BC7D72">
      <w:pPr>
        <w:rPr>
          <w:rFonts w:cs="Cambria-Bold"/>
          <w:bCs/>
          <w:color w:val="000000"/>
          <w:sz w:val="19"/>
          <w:szCs w:val="19"/>
        </w:rPr>
      </w:pPr>
      <w:r w:rsidRPr="00190284">
        <w:rPr>
          <w:rFonts w:cs="Cambria-Bold"/>
          <w:bCs/>
          <w:color w:val="000000"/>
          <w:sz w:val="19"/>
          <w:szCs w:val="19"/>
        </w:rPr>
        <w:t>Beispiele nach Weigl:</w:t>
      </w:r>
    </w:p>
    <w:p w14:paraId="36AB5BCB" w14:textId="77777777" w:rsidR="00DB15C8" w:rsidRPr="00190284" w:rsidRDefault="00DB15C8" w:rsidP="00DB15C8">
      <w:pPr>
        <w:suppressAutoHyphens w:val="0"/>
        <w:autoSpaceDE w:val="0"/>
        <w:autoSpaceDN w:val="0"/>
        <w:adjustRightInd w:val="0"/>
        <w:spacing w:line="240" w:lineRule="auto"/>
        <w:ind w:left="708"/>
        <w:jc w:val="left"/>
        <w:rPr>
          <w:rFonts w:cs="Cambria-Italic"/>
          <w:i/>
          <w:iCs/>
          <w:color w:val="000000"/>
          <w:sz w:val="19"/>
          <w:szCs w:val="19"/>
        </w:rPr>
      </w:pPr>
      <w:r w:rsidRPr="00190284">
        <w:rPr>
          <w:rFonts w:cs="Cambria-Italic"/>
          <w:i/>
          <w:iCs/>
          <w:color w:val="000000"/>
          <w:sz w:val="19"/>
          <w:szCs w:val="19"/>
        </w:rPr>
        <w:t>Die Arbeit zeigt …</w:t>
      </w:r>
    </w:p>
    <w:p w14:paraId="66ED4EF7" w14:textId="77777777" w:rsidR="00DB15C8" w:rsidRPr="00190284" w:rsidRDefault="00DB15C8" w:rsidP="00DB15C8">
      <w:pPr>
        <w:suppressAutoHyphens w:val="0"/>
        <w:autoSpaceDE w:val="0"/>
        <w:autoSpaceDN w:val="0"/>
        <w:adjustRightInd w:val="0"/>
        <w:spacing w:line="240" w:lineRule="auto"/>
        <w:ind w:left="708"/>
        <w:jc w:val="left"/>
        <w:rPr>
          <w:rFonts w:cs="Cambria-Italic"/>
          <w:i/>
          <w:iCs/>
          <w:color w:val="000000"/>
          <w:sz w:val="19"/>
          <w:szCs w:val="19"/>
        </w:rPr>
      </w:pPr>
      <w:r w:rsidRPr="00190284">
        <w:rPr>
          <w:rFonts w:cs="Cambria-Italic"/>
          <w:i/>
          <w:iCs/>
          <w:color w:val="000000"/>
          <w:sz w:val="19"/>
          <w:szCs w:val="19"/>
        </w:rPr>
        <w:t>In der Arbeit soll dargelegt werden, wie …</w:t>
      </w:r>
    </w:p>
    <w:p w14:paraId="38FB39DD" w14:textId="77777777" w:rsidR="00DB15C8" w:rsidRPr="00190284" w:rsidRDefault="00DB15C8" w:rsidP="00DB15C8">
      <w:pPr>
        <w:suppressAutoHyphens w:val="0"/>
        <w:autoSpaceDE w:val="0"/>
        <w:autoSpaceDN w:val="0"/>
        <w:adjustRightInd w:val="0"/>
        <w:spacing w:line="240" w:lineRule="auto"/>
        <w:ind w:left="708"/>
        <w:jc w:val="left"/>
        <w:rPr>
          <w:rFonts w:cs="Cambria-Italic"/>
          <w:i/>
          <w:iCs/>
          <w:color w:val="000000"/>
          <w:sz w:val="19"/>
          <w:szCs w:val="19"/>
        </w:rPr>
      </w:pPr>
      <w:r w:rsidRPr="00190284">
        <w:rPr>
          <w:rFonts w:cs="Cambria-Italic"/>
          <w:i/>
          <w:iCs/>
          <w:color w:val="000000"/>
          <w:sz w:val="19"/>
          <w:szCs w:val="19"/>
        </w:rPr>
        <w:t>Die Arbeit verfolgt drei Ziele: …</w:t>
      </w:r>
    </w:p>
    <w:p w14:paraId="18E7AEDA" w14:textId="77777777" w:rsidR="00DB15C8" w:rsidRPr="00190284" w:rsidRDefault="00DB15C8" w:rsidP="00DB15C8">
      <w:pPr>
        <w:suppressAutoHyphens w:val="0"/>
        <w:autoSpaceDE w:val="0"/>
        <w:autoSpaceDN w:val="0"/>
        <w:adjustRightInd w:val="0"/>
        <w:spacing w:line="240" w:lineRule="auto"/>
        <w:ind w:left="708"/>
        <w:jc w:val="left"/>
        <w:rPr>
          <w:rFonts w:cs="Cambria-Italic"/>
          <w:i/>
          <w:iCs/>
          <w:color w:val="000000"/>
          <w:sz w:val="19"/>
          <w:szCs w:val="19"/>
        </w:rPr>
      </w:pPr>
      <w:r w:rsidRPr="00190284">
        <w:rPr>
          <w:rFonts w:cs="Cambria-Italic"/>
          <w:i/>
          <w:iCs/>
          <w:color w:val="000000"/>
          <w:sz w:val="19"/>
          <w:szCs w:val="19"/>
        </w:rPr>
        <w:t>Das Hauptziel der Arbeit ist …</w:t>
      </w:r>
      <w:r w:rsidRPr="00190284">
        <w:rPr>
          <w:rStyle w:val="Funotenzeichen"/>
          <w:rFonts w:cs="Cambria-Italic"/>
          <w:i/>
          <w:iCs/>
          <w:color w:val="000000"/>
          <w:sz w:val="19"/>
          <w:szCs w:val="19"/>
        </w:rPr>
        <w:footnoteReference w:id="4"/>
      </w:r>
    </w:p>
    <w:p w14:paraId="0B2B9353" w14:textId="77777777" w:rsidR="00DB15C8" w:rsidRPr="00190284" w:rsidRDefault="00DB15C8" w:rsidP="00DB15C8">
      <w:pPr>
        <w:spacing w:line="240" w:lineRule="auto"/>
      </w:pPr>
    </w:p>
    <w:p w14:paraId="21BF9E7C" w14:textId="77777777" w:rsidR="00CB58F0" w:rsidRPr="00190284" w:rsidRDefault="00BC7D72" w:rsidP="00FF046B">
      <w:pPr>
        <w:pStyle w:val="Textkrper"/>
        <w:ind w:firstLine="708"/>
      </w:pPr>
      <w:r w:rsidRPr="00190284">
        <w:t xml:space="preserve">4. </w:t>
      </w:r>
      <w:r w:rsidR="00CB58F0" w:rsidRPr="00190284">
        <w:t>Wie wird vorgegangen (Methoden)?</w:t>
      </w:r>
    </w:p>
    <w:p w14:paraId="4F2FD1E3" w14:textId="77777777" w:rsidR="00DB15C8" w:rsidRPr="00190284" w:rsidRDefault="00DB15C8" w:rsidP="00FF046B">
      <w:pPr>
        <w:pStyle w:val="Textkrper"/>
      </w:pPr>
      <w:r w:rsidRPr="00190284">
        <w:t xml:space="preserve">Du erklärst, welche Methoden du heranziehen wirst. </w:t>
      </w:r>
      <w:r w:rsidR="00BC7D72" w:rsidRPr="00190284">
        <w:t>Dazu gehören: Literaturstudien, Experimente, Beobachtungen, Umfragen, Interviews …</w:t>
      </w:r>
    </w:p>
    <w:p w14:paraId="7893DF4E" w14:textId="77777777" w:rsidR="00BC7D72" w:rsidRPr="00190284" w:rsidRDefault="00BC7D72" w:rsidP="00BC7D72">
      <w:pPr>
        <w:spacing w:line="240" w:lineRule="auto"/>
        <w:ind w:left="360"/>
      </w:pPr>
      <w:r w:rsidRPr="00190284">
        <w:t xml:space="preserve">5. </w:t>
      </w:r>
      <w:r w:rsidR="00CB58F0" w:rsidRPr="00190284">
        <w:t>Wie ist die Arbeit aufgebaut?</w:t>
      </w:r>
    </w:p>
    <w:p w14:paraId="5BEABE7A" w14:textId="77777777" w:rsidR="00BC7D72" w:rsidRPr="00190284" w:rsidRDefault="00BC7D72" w:rsidP="00BC7D72">
      <w:r w:rsidRPr="00190284">
        <w:t>Du stellst die Struktur deiner Arbeit vor, dabei folgst du deiner Gliederung. Weigl nennt auch hierfür mögliche Formulierungen:</w:t>
      </w:r>
    </w:p>
    <w:p w14:paraId="579A33FF" w14:textId="77777777" w:rsidR="00BC7D72" w:rsidRPr="00190284" w:rsidRDefault="00BC7D72" w:rsidP="00BC7D72">
      <w:pPr>
        <w:suppressAutoHyphens w:val="0"/>
        <w:autoSpaceDE w:val="0"/>
        <w:autoSpaceDN w:val="0"/>
        <w:adjustRightInd w:val="0"/>
        <w:spacing w:line="240" w:lineRule="auto"/>
        <w:ind w:left="708"/>
        <w:jc w:val="left"/>
        <w:rPr>
          <w:rFonts w:cs="Cambria-Italic"/>
          <w:i/>
          <w:iCs/>
          <w:color w:val="000000"/>
          <w:sz w:val="19"/>
          <w:szCs w:val="19"/>
        </w:rPr>
      </w:pPr>
      <w:r w:rsidRPr="00190284">
        <w:rPr>
          <w:rFonts w:cs="Cambria-Italic"/>
          <w:i/>
          <w:iCs/>
          <w:color w:val="000000"/>
          <w:sz w:val="19"/>
          <w:szCs w:val="19"/>
        </w:rPr>
        <w:t>Zunächst wird dargelegt, wie … Danach … Zum Schluss …</w:t>
      </w:r>
    </w:p>
    <w:p w14:paraId="51C9AA22" w14:textId="77777777" w:rsidR="00BC7D72" w:rsidRPr="00190284" w:rsidRDefault="00BC7D72" w:rsidP="00BC7D72">
      <w:pPr>
        <w:suppressAutoHyphens w:val="0"/>
        <w:autoSpaceDE w:val="0"/>
        <w:autoSpaceDN w:val="0"/>
        <w:adjustRightInd w:val="0"/>
        <w:spacing w:line="240" w:lineRule="auto"/>
        <w:ind w:left="708"/>
        <w:jc w:val="left"/>
        <w:rPr>
          <w:rFonts w:cs="Cambria-Italic"/>
          <w:i/>
          <w:iCs/>
          <w:color w:val="000000"/>
          <w:sz w:val="19"/>
          <w:szCs w:val="19"/>
        </w:rPr>
      </w:pPr>
      <w:r w:rsidRPr="00190284">
        <w:rPr>
          <w:rFonts w:cs="Cambria-Italic"/>
          <w:i/>
          <w:iCs/>
          <w:color w:val="000000"/>
          <w:sz w:val="19"/>
          <w:szCs w:val="19"/>
        </w:rPr>
        <w:t>Im ersten Teil der Arbeit werde ich … Darauf aufbauend werde ich im zweiten Teil … Schließlich …</w:t>
      </w:r>
    </w:p>
    <w:p w14:paraId="4090B4CA" w14:textId="77777777" w:rsidR="00BC7D72" w:rsidRPr="00190284" w:rsidRDefault="00BC7D72" w:rsidP="00BC7D72">
      <w:pPr>
        <w:suppressAutoHyphens w:val="0"/>
        <w:autoSpaceDE w:val="0"/>
        <w:autoSpaceDN w:val="0"/>
        <w:adjustRightInd w:val="0"/>
        <w:spacing w:line="240" w:lineRule="auto"/>
        <w:ind w:left="708"/>
        <w:jc w:val="left"/>
        <w:rPr>
          <w:rFonts w:cs="Cambria-Italic"/>
          <w:i/>
          <w:iCs/>
          <w:color w:val="000000"/>
          <w:sz w:val="19"/>
          <w:szCs w:val="19"/>
        </w:rPr>
      </w:pPr>
      <w:r w:rsidRPr="00190284">
        <w:rPr>
          <w:rFonts w:cs="Cambria-Italic"/>
          <w:i/>
          <w:iCs/>
          <w:color w:val="000000"/>
          <w:sz w:val="19"/>
          <w:szCs w:val="19"/>
        </w:rPr>
        <w:t>Die vorliegende Arbeit gliedert sich in … große Kapitel: Im ersten Kapitel erkläre ich, wie …</w:t>
      </w:r>
    </w:p>
    <w:p w14:paraId="0A748C71" w14:textId="77777777" w:rsidR="00BC7D72" w:rsidRPr="00190284" w:rsidRDefault="00BC7D72" w:rsidP="00BC7D72">
      <w:pPr>
        <w:suppressAutoHyphens w:val="0"/>
        <w:autoSpaceDE w:val="0"/>
        <w:autoSpaceDN w:val="0"/>
        <w:adjustRightInd w:val="0"/>
        <w:spacing w:line="240" w:lineRule="auto"/>
        <w:ind w:left="708"/>
        <w:jc w:val="left"/>
        <w:rPr>
          <w:rFonts w:cs="Cambria-Italic"/>
          <w:i/>
          <w:iCs/>
          <w:color w:val="000000"/>
          <w:sz w:val="19"/>
          <w:szCs w:val="19"/>
        </w:rPr>
      </w:pPr>
      <w:r w:rsidRPr="00190284">
        <w:rPr>
          <w:rFonts w:cs="Cambria-Italic"/>
          <w:i/>
          <w:iCs/>
          <w:color w:val="000000"/>
          <w:sz w:val="19"/>
          <w:szCs w:val="19"/>
        </w:rPr>
        <w:t>Das zweite Kapitel beschäftigt sich mit … Hier werde ich vor allem …</w:t>
      </w:r>
      <w:r w:rsidRPr="00190284">
        <w:rPr>
          <w:rStyle w:val="Funotenzeichen"/>
          <w:rFonts w:cs="Cambria-Italic"/>
          <w:i/>
          <w:iCs/>
          <w:color w:val="000000"/>
          <w:sz w:val="19"/>
          <w:szCs w:val="19"/>
        </w:rPr>
        <w:footnoteReference w:id="5"/>
      </w:r>
    </w:p>
    <w:p w14:paraId="343C8379" w14:textId="77777777" w:rsidR="00BC7D72" w:rsidRPr="00190284" w:rsidRDefault="00BC7D72" w:rsidP="00BC7D72"/>
    <w:p w14:paraId="108C8A2F" w14:textId="77777777" w:rsidR="00CB58F0" w:rsidRPr="00190284" w:rsidRDefault="00BC7D72" w:rsidP="00FF046B">
      <w:pPr>
        <w:ind w:firstLine="708"/>
      </w:pPr>
      <w:r w:rsidRPr="00190284">
        <w:t xml:space="preserve">6. </w:t>
      </w:r>
      <w:r w:rsidR="00CB58F0" w:rsidRPr="00190284">
        <w:t xml:space="preserve">Welche Aspekte </w:t>
      </w:r>
      <w:proofErr w:type="gramStart"/>
      <w:r w:rsidR="00CB58F0" w:rsidRPr="00190284">
        <w:t>werden</w:t>
      </w:r>
      <w:proofErr w:type="gramEnd"/>
      <w:r w:rsidR="00CB58F0" w:rsidRPr="00190284">
        <w:t xml:space="preserve"> nicht behandelt</w:t>
      </w:r>
      <w:r w:rsidR="00FF046B" w:rsidRPr="00190284">
        <w:t>?</w:t>
      </w:r>
      <w:r w:rsidR="00CB58F0" w:rsidRPr="00190284">
        <w:t xml:space="preserve"> (Eingrenzung des Themas)</w:t>
      </w:r>
    </w:p>
    <w:p w14:paraId="7A9DDCA7" w14:textId="77777777" w:rsidR="00BC7D72" w:rsidRPr="00190284" w:rsidRDefault="00BC7D72" w:rsidP="00BC7D72">
      <w:r w:rsidRPr="00190284">
        <w:t>Da viele Themen den Rahmen einer VWA sprengen würden, muss hier erklärt werden, dass sich die Arbeit auf bestimmte Aspekte konzentriert, andere – durchaus wichtige – aber weglassen muss. Damit stellst du auch klar, dass du durchaus Problembewusstsein hast und diese Frage nicht aus Ignoranz übergangen hast. Mögliche Formulierungen könnten wie folgt lauten:</w:t>
      </w:r>
    </w:p>
    <w:p w14:paraId="1526D99F" w14:textId="77777777" w:rsidR="00BC7D72" w:rsidRPr="00190284" w:rsidRDefault="00BC7D72" w:rsidP="00551338">
      <w:pPr>
        <w:spacing w:line="240" w:lineRule="auto"/>
        <w:ind w:left="708"/>
        <w:rPr>
          <w:rFonts w:cs="Cambria-Italic"/>
          <w:i/>
          <w:iCs/>
          <w:color w:val="000000"/>
          <w:sz w:val="19"/>
          <w:szCs w:val="19"/>
        </w:rPr>
      </w:pPr>
      <w:r w:rsidRPr="00190284">
        <w:rPr>
          <w:rFonts w:cs="Cambria-Italic"/>
          <w:i/>
          <w:iCs/>
          <w:color w:val="000000"/>
          <w:sz w:val="19"/>
          <w:szCs w:val="19"/>
        </w:rPr>
        <w:t>Die Arbeit konzentriert sich auf … Die Frage, wie … bleibt unberücksichtigt.</w:t>
      </w:r>
    </w:p>
    <w:p w14:paraId="0E77726B" w14:textId="77777777" w:rsidR="00BC7D72" w:rsidRPr="00190284" w:rsidRDefault="00BC7D72" w:rsidP="00FF046B">
      <w:pPr>
        <w:spacing w:line="240" w:lineRule="auto"/>
        <w:ind w:left="708"/>
        <w:rPr>
          <w:rFonts w:cs="Cambria-Italic"/>
          <w:i/>
          <w:iCs/>
          <w:color w:val="000000"/>
          <w:sz w:val="19"/>
          <w:szCs w:val="19"/>
        </w:rPr>
      </w:pPr>
      <w:r w:rsidRPr="00190284">
        <w:rPr>
          <w:rFonts w:cs="Cambria-Italic"/>
          <w:i/>
          <w:iCs/>
          <w:color w:val="000000"/>
          <w:sz w:val="19"/>
          <w:szCs w:val="19"/>
        </w:rPr>
        <w:t>Auf … gehe ich im Folgenden nicht ein. Eine umfassende Behandlung dieses Themas würde den</w:t>
      </w:r>
      <w:r w:rsidR="00FF046B" w:rsidRPr="00190284">
        <w:rPr>
          <w:rFonts w:cs="Cambria-Italic"/>
          <w:i/>
          <w:iCs/>
          <w:color w:val="000000"/>
          <w:sz w:val="19"/>
          <w:szCs w:val="19"/>
        </w:rPr>
        <w:t xml:space="preserve"> </w:t>
      </w:r>
      <w:r w:rsidRPr="00190284">
        <w:rPr>
          <w:rFonts w:cs="Cambria-Italic"/>
          <w:i/>
          <w:iCs/>
          <w:color w:val="000000"/>
          <w:sz w:val="19"/>
          <w:szCs w:val="19"/>
        </w:rPr>
        <w:t>Rahmen der vorliegenden Arbeit sprengen.</w:t>
      </w:r>
      <w:r w:rsidRPr="00190284">
        <w:rPr>
          <w:rStyle w:val="Funotenzeichen"/>
          <w:rFonts w:cs="Cambria-Italic"/>
          <w:i/>
          <w:iCs/>
          <w:color w:val="000000"/>
          <w:sz w:val="19"/>
          <w:szCs w:val="19"/>
        </w:rPr>
        <w:footnoteReference w:id="6"/>
      </w:r>
    </w:p>
    <w:p w14:paraId="176D3B8E" w14:textId="77777777" w:rsidR="00BC7D72" w:rsidRPr="00190284" w:rsidRDefault="00BC7D72" w:rsidP="00551338">
      <w:pPr>
        <w:suppressAutoHyphens w:val="0"/>
        <w:autoSpaceDE w:val="0"/>
        <w:autoSpaceDN w:val="0"/>
        <w:adjustRightInd w:val="0"/>
        <w:spacing w:line="240" w:lineRule="auto"/>
        <w:ind w:left="708"/>
        <w:jc w:val="left"/>
        <w:rPr>
          <w:rFonts w:cs="Cambria-Italic"/>
          <w:i/>
          <w:iCs/>
          <w:color w:val="000000"/>
          <w:sz w:val="19"/>
          <w:szCs w:val="19"/>
        </w:rPr>
      </w:pPr>
    </w:p>
    <w:p w14:paraId="54927167" w14:textId="77777777" w:rsidR="005B028B" w:rsidRPr="00190284" w:rsidRDefault="00BC7D72" w:rsidP="005B028B">
      <w:pPr>
        <w:pStyle w:val="Textkrper"/>
      </w:pPr>
      <w:r w:rsidRPr="00190284">
        <w:lastRenderedPageBreak/>
        <w:t xml:space="preserve">Diese Fragen müssen </w:t>
      </w:r>
      <w:proofErr w:type="gramStart"/>
      <w:r w:rsidRPr="00190284">
        <w:t>natürlich nicht</w:t>
      </w:r>
      <w:proofErr w:type="gramEnd"/>
      <w:r w:rsidRPr="00190284">
        <w:t xml:space="preserve"> in genau dieser </w:t>
      </w:r>
      <w:r w:rsidR="00551338" w:rsidRPr="00190284">
        <w:t>Reihenfolge</w:t>
      </w:r>
      <w:r w:rsidRPr="00190284">
        <w:t xml:space="preserve"> abgehandelt werden.</w:t>
      </w:r>
    </w:p>
    <w:p w14:paraId="11156CD0" w14:textId="77777777" w:rsidR="0086153B" w:rsidRPr="00190284" w:rsidRDefault="0086153B" w:rsidP="00E808A3">
      <w:pPr>
        <w:pStyle w:val="berschrift1"/>
      </w:pPr>
      <w:bookmarkStart w:id="3" w:name="_Toc98057173"/>
      <w:r w:rsidRPr="00190284">
        <w:t xml:space="preserve">Hauptteil </w:t>
      </w:r>
      <w:r w:rsidR="00FF046B" w:rsidRPr="00190284">
        <w:t>= Textteil</w:t>
      </w:r>
      <w:bookmarkEnd w:id="3"/>
    </w:p>
    <w:p w14:paraId="7DFC2CB8" w14:textId="77777777" w:rsidR="00E61B68" w:rsidRPr="00190284" w:rsidRDefault="00E61B68" w:rsidP="00E61B68">
      <w:pPr>
        <w:rPr>
          <w:rFonts w:cstheme="minorHAnsi"/>
          <w:lang w:val="de-DE"/>
        </w:rPr>
      </w:pPr>
      <w:r w:rsidRPr="00190284">
        <w:rPr>
          <w:rFonts w:cstheme="minorHAnsi"/>
          <w:lang w:val="de-DE"/>
        </w:rPr>
        <w:t xml:space="preserve">Der Durchführungsteil sollte klar und möglichst gleichmäßig in Kapitel, Unterkapitel und Absätze gegliedert werden. Dabei sollte ein Kapitel in nicht mehr als 7 Unterpunkte zerteilt werden, da sonst die Gliederung unübersichtlich wird. </w:t>
      </w:r>
    </w:p>
    <w:p w14:paraId="4E4C81C9" w14:textId="77777777" w:rsidR="00840394" w:rsidRPr="00190284" w:rsidRDefault="00840394" w:rsidP="00E61B68">
      <w:pPr>
        <w:rPr>
          <w:rFonts w:cstheme="minorHAnsi"/>
          <w:lang w:val="de-DE"/>
        </w:rPr>
      </w:pPr>
      <w:r w:rsidRPr="00190284">
        <w:rPr>
          <w:rFonts w:cstheme="minorHAnsi"/>
          <w:lang w:val="de-DE"/>
        </w:rPr>
        <w:t xml:space="preserve">Ein Hauptkapitel </w:t>
      </w:r>
      <w:r w:rsidR="00D53708" w:rsidRPr="00190284">
        <w:rPr>
          <w:rFonts w:cstheme="minorHAnsi"/>
          <w:lang w:val="de-DE"/>
        </w:rPr>
        <w:t>(1,</w:t>
      </w:r>
      <w:r w:rsidR="00453788" w:rsidRPr="00190284">
        <w:rPr>
          <w:rFonts w:cstheme="minorHAnsi"/>
          <w:lang w:val="de-DE"/>
        </w:rPr>
        <w:t xml:space="preserve"> </w:t>
      </w:r>
      <w:r w:rsidR="00D53708" w:rsidRPr="00190284">
        <w:rPr>
          <w:rFonts w:cstheme="minorHAnsi"/>
          <w:lang w:val="de-DE"/>
        </w:rPr>
        <w:t>2,</w:t>
      </w:r>
      <w:r w:rsidR="00453788" w:rsidRPr="00190284">
        <w:rPr>
          <w:rFonts w:cstheme="minorHAnsi"/>
          <w:lang w:val="de-DE"/>
        </w:rPr>
        <w:t xml:space="preserve"> </w:t>
      </w:r>
      <w:proofErr w:type="gramStart"/>
      <w:r w:rsidR="00D53708" w:rsidRPr="00190284">
        <w:rPr>
          <w:rFonts w:cstheme="minorHAnsi"/>
          <w:lang w:val="de-DE"/>
        </w:rPr>
        <w:t>3,…</w:t>
      </w:r>
      <w:proofErr w:type="gramEnd"/>
      <w:r w:rsidR="00D53708" w:rsidRPr="00190284">
        <w:rPr>
          <w:rFonts w:cstheme="minorHAnsi"/>
          <w:lang w:val="de-DE"/>
        </w:rPr>
        <w:t xml:space="preserve">) </w:t>
      </w:r>
      <w:r w:rsidRPr="00190284">
        <w:rPr>
          <w:rFonts w:cstheme="minorHAnsi"/>
          <w:lang w:val="de-DE"/>
        </w:rPr>
        <w:t>beginnt immer auf einer neuen Seite!</w:t>
      </w:r>
    </w:p>
    <w:p w14:paraId="681BC812" w14:textId="77777777" w:rsidR="00E61B68" w:rsidRPr="00190284" w:rsidRDefault="00E61B68" w:rsidP="00E61B68">
      <w:pPr>
        <w:rPr>
          <w:rFonts w:cstheme="minorHAnsi"/>
          <w:lang w:val="de-DE"/>
        </w:rPr>
      </w:pPr>
      <w:r w:rsidRPr="00190284">
        <w:rPr>
          <w:rFonts w:cstheme="minorHAnsi"/>
          <w:lang w:val="de-DE"/>
        </w:rPr>
        <w:t>Die Überschriften der einzelnen Kapitel oder Abschnitte sollen möglichst prägnant gewählt werden und den Inhalt treffend charakterisieren. Die einzelnen Teile sollen aber nicht „aufgefädelt“ werden, sondern du musst logische Verbindungen zwischen ihnen herstellen. Durch geeignete Übergänge soll trotz der intensiven Gliederung ein gut lesbarer flüssiger Text entstehen.</w:t>
      </w:r>
    </w:p>
    <w:p w14:paraId="0CD74265" w14:textId="77777777" w:rsidR="0086153B" w:rsidRPr="00190284" w:rsidRDefault="0086153B" w:rsidP="00E61B68">
      <w:pPr>
        <w:rPr>
          <w:rFonts w:cstheme="minorHAnsi"/>
          <w:lang w:val="de-DE"/>
        </w:rPr>
      </w:pPr>
    </w:p>
    <w:p w14:paraId="391AC6BA" w14:textId="77777777" w:rsidR="00E61B68" w:rsidRPr="00190284" w:rsidRDefault="00D53708" w:rsidP="00521B34">
      <w:pPr>
        <w:pStyle w:val="berschrift2"/>
      </w:pPr>
      <w:bookmarkStart w:id="4" w:name="_Toc98057174"/>
      <w:r w:rsidRPr="00190284">
        <w:t>Unterkapitel</w:t>
      </w:r>
      <w:bookmarkEnd w:id="4"/>
    </w:p>
    <w:p w14:paraId="5346A396" w14:textId="77777777" w:rsidR="00840394" w:rsidRPr="00190284" w:rsidRDefault="00840394" w:rsidP="00840394">
      <w:r w:rsidRPr="00190284">
        <w:t>Kapitel sind nur dann in Unterpunkte zu gliedern, wenn es mindestens zwei davon gibt.</w:t>
      </w:r>
    </w:p>
    <w:p w14:paraId="57FE9F69" w14:textId="77777777" w:rsidR="00E61B68" w:rsidRPr="00190284" w:rsidRDefault="00E61B68" w:rsidP="00E61B68">
      <w:pPr>
        <w:rPr>
          <w:rFonts w:cstheme="minorHAnsi"/>
          <w:lang w:val="de-DE"/>
        </w:rPr>
      </w:pPr>
      <w:r w:rsidRPr="00190284">
        <w:rPr>
          <w:rFonts w:cstheme="minorHAnsi"/>
          <w:lang w:val="de-DE"/>
        </w:rPr>
        <w:t>Jedes Kapitel sollte auch eine Struktur erhalten. Norbert Franck</w:t>
      </w:r>
      <w:r w:rsidRPr="00190284">
        <w:rPr>
          <w:rStyle w:val="Funotenzeichen"/>
          <w:rFonts w:cstheme="minorHAnsi"/>
          <w:lang w:val="de-DE"/>
        </w:rPr>
        <w:footnoteReference w:id="7"/>
      </w:r>
      <w:r w:rsidRPr="00190284">
        <w:rPr>
          <w:rFonts w:cstheme="minorHAnsi"/>
          <w:lang w:val="de-DE"/>
        </w:rPr>
        <w:t xml:space="preserve"> schlägt dafür folgende Strukturelemente vor:</w:t>
      </w:r>
    </w:p>
    <w:p w14:paraId="5E366AE4" w14:textId="77777777" w:rsidR="00E61B68" w:rsidRPr="00190284" w:rsidRDefault="00E61B68" w:rsidP="00E61B68">
      <w:pPr>
        <w:rPr>
          <w:rFonts w:cstheme="minorHAnsi"/>
          <w:i/>
          <w:lang w:val="de-DE"/>
        </w:rPr>
      </w:pPr>
      <w:r w:rsidRPr="00190284">
        <w:rPr>
          <w:rFonts w:cstheme="minorHAnsi"/>
          <w:lang w:val="de-DE"/>
        </w:rPr>
        <w:tab/>
      </w:r>
      <w:r w:rsidRPr="00190284">
        <w:rPr>
          <w:rFonts w:cstheme="minorHAnsi"/>
          <w:lang w:val="de-DE"/>
        </w:rPr>
        <w:tab/>
      </w:r>
      <w:r w:rsidRPr="00190284">
        <w:rPr>
          <w:rFonts w:cstheme="minorHAnsi"/>
          <w:i/>
          <w:lang w:val="de-DE"/>
        </w:rPr>
        <w:t>Kapitel-Anfang</w:t>
      </w:r>
    </w:p>
    <w:p w14:paraId="68AF8E4F" w14:textId="77777777" w:rsidR="00E61B68" w:rsidRPr="00190284" w:rsidRDefault="00E61B68" w:rsidP="00E61B68">
      <w:pPr>
        <w:numPr>
          <w:ilvl w:val="2"/>
          <w:numId w:val="6"/>
        </w:numPr>
        <w:spacing w:line="240" w:lineRule="auto"/>
        <w:rPr>
          <w:rFonts w:cstheme="minorHAnsi"/>
          <w:i/>
          <w:lang w:val="de-DE"/>
        </w:rPr>
      </w:pPr>
      <w:r w:rsidRPr="00190284">
        <w:rPr>
          <w:rFonts w:cstheme="minorHAnsi"/>
          <w:i/>
          <w:lang w:val="de-DE"/>
        </w:rPr>
        <w:t>Was wurde bisher behandelt, gezeigt oder erreicht?</w:t>
      </w:r>
    </w:p>
    <w:p w14:paraId="31F3529A" w14:textId="77777777" w:rsidR="00E61B68" w:rsidRPr="00190284" w:rsidRDefault="00E61B68" w:rsidP="00E61B68">
      <w:pPr>
        <w:numPr>
          <w:ilvl w:val="2"/>
          <w:numId w:val="6"/>
        </w:numPr>
        <w:spacing w:line="240" w:lineRule="auto"/>
        <w:rPr>
          <w:rFonts w:cstheme="minorHAnsi"/>
          <w:i/>
          <w:lang w:val="de-DE"/>
        </w:rPr>
      </w:pPr>
      <w:r w:rsidRPr="00190284">
        <w:rPr>
          <w:rFonts w:cstheme="minorHAnsi"/>
          <w:i/>
          <w:lang w:val="de-DE"/>
        </w:rPr>
        <w:t>Worum geht es nun?</w:t>
      </w:r>
    </w:p>
    <w:p w14:paraId="5EB4B8FB" w14:textId="77777777" w:rsidR="00E61B68" w:rsidRPr="00190284" w:rsidRDefault="00E61B68" w:rsidP="00E61B68">
      <w:pPr>
        <w:numPr>
          <w:ilvl w:val="2"/>
          <w:numId w:val="6"/>
        </w:numPr>
        <w:spacing w:line="240" w:lineRule="auto"/>
        <w:rPr>
          <w:rFonts w:cstheme="minorHAnsi"/>
          <w:i/>
          <w:lang w:val="de-DE"/>
        </w:rPr>
      </w:pPr>
      <w:r w:rsidRPr="00190284">
        <w:rPr>
          <w:rFonts w:cstheme="minorHAnsi"/>
          <w:i/>
          <w:lang w:val="de-DE"/>
        </w:rPr>
        <w:t>Welchen Bezug zur Fragestellung hat das Kapitel?</w:t>
      </w:r>
    </w:p>
    <w:p w14:paraId="5629699F" w14:textId="77777777" w:rsidR="00E61B68" w:rsidRPr="00190284" w:rsidRDefault="00E61B68" w:rsidP="00E61B68">
      <w:pPr>
        <w:numPr>
          <w:ilvl w:val="2"/>
          <w:numId w:val="6"/>
        </w:numPr>
        <w:spacing w:line="240" w:lineRule="auto"/>
        <w:rPr>
          <w:rFonts w:cstheme="minorHAnsi"/>
          <w:i/>
          <w:lang w:val="de-DE"/>
        </w:rPr>
      </w:pPr>
      <w:r w:rsidRPr="00190284">
        <w:rPr>
          <w:rFonts w:cstheme="minorHAnsi"/>
          <w:i/>
          <w:lang w:val="de-DE"/>
        </w:rPr>
        <w:t>Welche Bedeutung hat das Kapitel für die ganze Arbeit?</w:t>
      </w:r>
    </w:p>
    <w:p w14:paraId="0DC5DCF2" w14:textId="77777777" w:rsidR="00E61B68" w:rsidRPr="00190284" w:rsidRDefault="00E61B68" w:rsidP="00E61B68">
      <w:pPr>
        <w:numPr>
          <w:ilvl w:val="2"/>
          <w:numId w:val="6"/>
        </w:numPr>
        <w:spacing w:line="240" w:lineRule="auto"/>
        <w:rPr>
          <w:rFonts w:cstheme="minorHAnsi"/>
          <w:i/>
          <w:lang w:val="de-DE"/>
        </w:rPr>
      </w:pPr>
      <w:r w:rsidRPr="00190284">
        <w:rPr>
          <w:rFonts w:cstheme="minorHAnsi"/>
          <w:i/>
          <w:lang w:val="de-DE"/>
        </w:rPr>
        <w:t>Welche Methode der Darstellung wird gewählt?</w:t>
      </w:r>
    </w:p>
    <w:p w14:paraId="7AB9DDC4" w14:textId="77777777" w:rsidR="00E61B68" w:rsidRPr="00190284" w:rsidRDefault="00E61B68" w:rsidP="00E61B68">
      <w:pPr>
        <w:numPr>
          <w:ilvl w:val="2"/>
          <w:numId w:val="6"/>
        </w:numPr>
        <w:spacing w:line="240" w:lineRule="auto"/>
        <w:rPr>
          <w:rFonts w:cstheme="minorHAnsi"/>
          <w:i/>
          <w:lang w:val="de-DE"/>
        </w:rPr>
      </w:pPr>
      <w:r w:rsidRPr="00190284">
        <w:rPr>
          <w:rFonts w:cstheme="minorHAnsi"/>
          <w:i/>
          <w:lang w:val="de-DE"/>
        </w:rPr>
        <w:t>Wie ist das Kapitel aufgebaut?</w:t>
      </w:r>
    </w:p>
    <w:p w14:paraId="477DAEB3" w14:textId="77777777" w:rsidR="00E61B68" w:rsidRPr="00190284" w:rsidRDefault="00E61B68" w:rsidP="00E61B68">
      <w:pPr>
        <w:rPr>
          <w:rFonts w:cstheme="minorHAnsi"/>
          <w:i/>
          <w:lang w:val="de-DE"/>
        </w:rPr>
      </w:pPr>
    </w:p>
    <w:p w14:paraId="3BA3E4AA" w14:textId="77777777" w:rsidR="00E61B68" w:rsidRPr="00190284" w:rsidRDefault="00E61B68" w:rsidP="00E61B68">
      <w:pPr>
        <w:rPr>
          <w:rFonts w:cstheme="minorHAnsi"/>
          <w:i/>
          <w:lang w:val="de-DE"/>
        </w:rPr>
      </w:pPr>
      <w:r w:rsidRPr="00190284">
        <w:rPr>
          <w:rFonts w:cstheme="minorHAnsi"/>
          <w:i/>
          <w:lang w:val="de-DE"/>
        </w:rPr>
        <w:tab/>
      </w:r>
      <w:r w:rsidRPr="00190284">
        <w:rPr>
          <w:rFonts w:cstheme="minorHAnsi"/>
          <w:i/>
          <w:lang w:val="de-DE"/>
        </w:rPr>
        <w:tab/>
        <w:t>Kapitel-Ende</w:t>
      </w:r>
    </w:p>
    <w:p w14:paraId="19882D38" w14:textId="77777777" w:rsidR="00E61B68" w:rsidRPr="00190284" w:rsidRDefault="00E61B68" w:rsidP="00E61B68">
      <w:pPr>
        <w:numPr>
          <w:ilvl w:val="2"/>
          <w:numId w:val="6"/>
        </w:numPr>
        <w:spacing w:line="240" w:lineRule="auto"/>
        <w:rPr>
          <w:rFonts w:cstheme="minorHAnsi"/>
          <w:i/>
          <w:lang w:val="de-DE"/>
        </w:rPr>
      </w:pPr>
      <w:r w:rsidRPr="00190284">
        <w:rPr>
          <w:rFonts w:cstheme="minorHAnsi"/>
          <w:i/>
          <w:lang w:val="de-DE"/>
        </w:rPr>
        <w:t>Was wurde mit welchem Ergebnis gezeigt? (Zusammenfassung)</w:t>
      </w:r>
    </w:p>
    <w:p w14:paraId="183B808F" w14:textId="77777777" w:rsidR="00E61B68" w:rsidRPr="00190284" w:rsidRDefault="00E61B68" w:rsidP="00E61B68">
      <w:pPr>
        <w:numPr>
          <w:ilvl w:val="2"/>
          <w:numId w:val="6"/>
        </w:numPr>
        <w:spacing w:line="240" w:lineRule="auto"/>
        <w:rPr>
          <w:rFonts w:cstheme="minorHAnsi"/>
          <w:i/>
          <w:lang w:val="de-DE"/>
        </w:rPr>
      </w:pPr>
      <w:r w:rsidRPr="00190284">
        <w:rPr>
          <w:rFonts w:cstheme="minorHAnsi"/>
          <w:i/>
          <w:lang w:val="de-DE"/>
        </w:rPr>
        <w:t>Wie geht es weiter?</w:t>
      </w:r>
    </w:p>
    <w:p w14:paraId="3DBF9ECE" w14:textId="77777777" w:rsidR="000032B5" w:rsidRPr="00190284" w:rsidRDefault="000032B5" w:rsidP="000032B5">
      <w:pPr>
        <w:spacing w:line="240" w:lineRule="auto"/>
        <w:ind w:left="2160"/>
        <w:rPr>
          <w:rFonts w:cstheme="minorHAnsi"/>
          <w:i/>
          <w:lang w:val="de-DE"/>
        </w:rPr>
      </w:pPr>
    </w:p>
    <w:p w14:paraId="7B3C08CB" w14:textId="77777777" w:rsidR="00E61B68" w:rsidRPr="00190284" w:rsidRDefault="00E61B68" w:rsidP="00E61B68">
      <w:pPr>
        <w:rPr>
          <w:rFonts w:cstheme="minorHAnsi"/>
          <w:lang w:val="de-DE"/>
        </w:rPr>
      </w:pPr>
      <w:r w:rsidRPr="00190284">
        <w:rPr>
          <w:rFonts w:cstheme="minorHAnsi"/>
          <w:lang w:val="de-DE"/>
        </w:rPr>
        <w:lastRenderedPageBreak/>
        <w:t xml:space="preserve">Dieser Aufbau wird nicht immer möglich sein. Da die Arbeit </w:t>
      </w:r>
      <w:proofErr w:type="gramStart"/>
      <w:r w:rsidRPr="00190284">
        <w:rPr>
          <w:rFonts w:cstheme="minorHAnsi"/>
          <w:lang w:val="de-DE"/>
        </w:rPr>
        <w:t>ja nicht</w:t>
      </w:r>
      <w:proofErr w:type="gramEnd"/>
      <w:r w:rsidRPr="00190284">
        <w:rPr>
          <w:rFonts w:cstheme="minorHAnsi"/>
          <w:lang w:val="de-DE"/>
        </w:rPr>
        <w:t xml:space="preserve"> allzu lang ist, besteht auch die Gefahr durch allzu häufige Wiederholung zu ermüden.</w:t>
      </w:r>
    </w:p>
    <w:p w14:paraId="492A4A48" w14:textId="77777777" w:rsidR="00840394" w:rsidRPr="00190284" w:rsidRDefault="00840394" w:rsidP="00E61B68">
      <w:pPr>
        <w:rPr>
          <w:rFonts w:cstheme="minorHAnsi"/>
          <w:lang w:val="de-DE"/>
        </w:rPr>
      </w:pPr>
    </w:p>
    <w:p w14:paraId="767093C7" w14:textId="77777777" w:rsidR="00E61B68" w:rsidRPr="00190284" w:rsidRDefault="00E61B68" w:rsidP="00E61B68">
      <w:pPr>
        <w:rPr>
          <w:rFonts w:cstheme="minorHAnsi"/>
          <w:lang w:val="de-DE"/>
        </w:rPr>
      </w:pPr>
    </w:p>
    <w:p w14:paraId="57E24183" w14:textId="77777777" w:rsidR="00E61B68" w:rsidRPr="00190284" w:rsidRDefault="00E61B68" w:rsidP="00521B34">
      <w:pPr>
        <w:pStyle w:val="berschrift3"/>
      </w:pPr>
      <w:bookmarkStart w:id="5" w:name="_Toc98057175"/>
      <w:r w:rsidRPr="00190284">
        <w:t>Unterkapitel</w:t>
      </w:r>
      <w:bookmarkEnd w:id="5"/>
    </w:p>
    <w:p w14:paraId="1DF8211F" w14:textId="77777777" w:rsidR="00E61B68" w:rsidRPr="00190284" w:rsidRDefault="00D53708" w:rsidP="00E61B68">
      <w:pPr>
        <w:pStyle w:val="Textkrper"/>
        <w:numPr>
          <w:ilvl w:val="0"/>
          <w:numId w:val="7"/>
        </w:numPr>
        <w:tabs>
          <w:tab w:val="num" w:pos="0"/>
        </w:tabs>
        <w:ind w:left="357" w:hanging="357"/>
      </w:pPr>
      <w:r w:rsidRPr="00190284">
        <w:t>Auch j</w:t>
      </w:r>
      <w:r w:rsidR="00E61B68" w:rsidRPr="00190284">
        <w:t>edes dieser Kapitel muss wie im Inhaltsverzeichnis mit einer Nummerierung und einer Überschrift versehen sein.</w:t>
      </w:r>
    </w:p>
    <w:p w14:paraId="531B76A1" w14:textId="77777777" w:rsidR="00E61B68" w:rsidRPr="00190284" w:rsidRDefault="00E61B68" w:rsidP="00E61B68">
      <w:pPr>
        <w:pStyle w:val="Textkrper"/>
        <w:numPr>
          <w:ilvl w:val="0"/>
          <w:numId w:val="7"/>
        </w:numPr>
        <w:tabs>
          <w:tab w:val="num" w:pos="0"/>
        </w:tabs>
        <w:ind w:left="357" w:hanging="357"/>
      </w:pPr>
      <w:r w:rsidRPr="00190284">
        <w:t>Die einzelnen Abschnitte dürfen weder zu kurz noch zu lang sein und müssen logisch miteinander verknüpft werden.</w:t>
      </w:r>
    </w:p>
    <w:p w14:paraId="5FA2EC8E" w14:textId="77777777" w:rsidR="00E61B68" w:rsidRPr="00190284" w:rsidRDefault="00E61B68" w:rsidP="00E61B68">
      <w:pPr>
        <w:pStyle w:val="Textkrper"/>
        <w:numPr>
          <w:ilvl w:val="0"/>
          <w:numId w:val="7"/>
        </w:numPr>
        <w:tabs>
          <w:tab w:val="num" w:pos="0"/>
        </w:tabs>
        <w:ind w:left="357" w:hanging="357"/>
      </w:pPr>
      <w:r w:rsidRPr="00190284">
        <w:t>Die Darstellung muss sich auf die wesentlichen Fragen beschränken.</w:t>
      </w:r>
    </w:p>
    <w:p w14:paraId="0859FD46" w14:textId="77777777" w:rsidR="00E61B68" w:rsidRPr="00190284" w:rsidRDefault="00E61B68" w:rsidP="00E61B68">
      <w:pPr>
        <w:pStyle w:val="Textkrper"/>
        <w:numPr>
          <w:ilvl w:val="0"/>
          <w:numId w:val="7"/>
        </w:numPr>
        <w:tabs>
          <w:tab w:val="num" w:pos="0"/>
        </w:tabs>
        <w:ind w:left="357" w:hanging="357"/>
      </w:pPr>
      <w:r w:rsidRPr="00190284">
        <w:t xml:space="preserve">Die Behandlung des Kernthemas erfolgt in sachlicher Form. </w:t>
      </w:r>
    </w:p>
    <w:p w14:paraId="7F56194D" w14:textId="77777777" w:rsidR="00E61B68" w:rsidRPr="00190284" w:rsidRDefault="00E61B68" w:rsidP="00E61B68">
      <w:pPr>
        <w:pStyle w:val="Textkrper"/>
        <w:numPr>
          <w:ilvl w:val="0"/>
          <w:numId w:val="7"/>
        </w:numPr>
        <w:tabs>
          <w:tab w:val="num" w:pos="0"/>
        </w:tabs>
        <w:ind w:left="357" w:hanging="357"/>
      </w:pPr>
      <w:r w:rsidRPr="00190284">
        <w:t>Unterlage sind die verwendeten Quellen und mögliche Ergebnisse von eigenen praktischen Arbeiten, etwa Experimenten oder Befragungen, die vom Verfasser/von der Verfasserin zu analysieren, zu vergleichen und zu kommentieren sind.</w:t>
      </w:r>
    </w:p>
    <w:p w14:paraId="2515ABFD" w14:textId="77777777" w:rsidR="00E61B68" w:rsidRPr="00190284" w:rsidRDefault="00E61B68" w:rsidP="00E61B68">
      <w:pPr>
        <w:pStyle w:val="Textkrper"/>
        <w:numPr>
          <w:ilvl w:val="0"/>
          <w:numId w:val="7"/>
        </w:numPr>
        <w:tabs>
          <w:tab w:val="num" w:pos="0"/>
        </w:tabs>
        <w:ind w:left="357" w:hanging="357"/>
      </w:pPr>
      <w:r w:rsidRPr="00190284">
        <w:t>Persönliche Stellungnahmen müssen deutlich erkennbar sein.</w:t>
      </w:r>
    </w:p>
    <w:p w14:paraId="4B73DD0E" w14:textId="77777777" w:rsidR="00E61B68" w:rsidRPr="00190284" w:rsidRDefault="00E61B68" w:rsidP="00E61B68">
      <w:pPr>
        <w:pStyle w:val="Textkrper"/>
        <w:numPr>
          <w:ilvl w:val="0"/>
          <w:numId w:val="7"/>
        </w:numPr>
        <w:tabs>
          <w:tab w:val="num" w:pos="0"/>
        </w:tabs>
        <w:ind w:left="357" w:hanging="357"/>
      </w:pPr>
      <w:r w:rsidRPr="00190284">
        <w:t>Text und eingefügtes Bildmaterial stehen immer in einem Zusammenhang; Bilder, die nicht kommentiert werden, gehören in den Anhang.</w:t>
      </w:r>
    </w:p>
    <w:p w14:paraId="36F43B40" w14:textId="77777777" w:rsidR="000032B5" w:rsidRPr="00190284" w:rsidRDefault="000032B5" w:rsidP="000032B5">
      <w:pPr>
        <w:pStyle w:val="Textkrper"/>
      </w:pPr>
    </w:p>
    <w:p w14:paraId="5291E5EF" w14:textId="77777777" w:rsidR="00D53708" w:rsidRPr="00190284" w:rsidRDefault="00282A9B" w:rsidP="00B45671">
      <w:pPr>
        <w:pStyle w:val="berschrift3"/>
        <w:numPr>
          <w:ilvl w:val="0"/>
          <w:numId w:val="0"/>
        </w:numPr>
      </w:pPr>
      <w:bookmarkStart w:id="6" w:name="_Toc98057176"/>
      <w:r w:rsidRPr="00190284">
        <w:t>4</w:t>
      </w:r>
      <w:r w:rsidR="00B45671" w:rsidRPr="00190284">
        <w:t xml:space="preserve">.1.1.1 </w:t>
      </w:r>
      <w:r w:rsidR="00D53708" w:rsidRPr="00190284">
        <w:t>Unterkapitel – Gliederungstiefe</w:t>
      </w:r>
      <w:bookmarkEnd w:id="6"/>
    </w:p>
    <w:p w14:paraId="422ED9F1" w14:textId="77777777" w:rsidR="00D53708" w:rsidRPr="00190284" w:rsidRDefault="00D53708" w:rsidP="00D53708"/>
    <w:p w14:paraId="1A6BBD68" w14:textId="77777777" w:rsidR="00D53708" w:rsidRPr="00190284" w:rsidRDefault="00D53708" w:rsidP="00D53708">
      <w:r w:rsidRPr="00190284">
        <w:t>Die Gliederungstiefe soll vier Ebenen nicht überschreiten</w:t>
      </w:r>
      <w:r w:rsidR="004B1E43" w:rsidRPr="00190284">
        <w:rPr>
          <w:rStyle w:val="Funotenzeichen"/>
        </w:rPr>
        <w:footnoteReference w:id="8"/>
      </w:r>
      <w:r w:rsidRPr="00190284">
        <w:t>. Die letzte Stelle der Kapit</w:t>
      </w:r>
      <w:r w:rsidR="00581E4D" w:rsidRPr="00190284">
        <w:t xml:space="preserve">elnummerierung wird mit keinem </w:t>
      </w:r>
      <w:r w:rsidRPr="00190284">
        <w:t>Punkt versehen.</w:t>
      </w:r>
    </w:p>
    <w:p w14:paraId="324E03DE" w14:textId="77777777" w:rsidR="00D53708" w:rsidRPr="00190284" w:rsidRDefault="00D53708" w:rsidP="000032B5">
      <w:r w:rsidRPr="00190284">
        <w:t>z.B.</w:t>
      </w:r>
      <w:r w:rsidR="000032B5" w:rsidRPr="00190284">
        <w:tab/>
      </w:r>
      <w:r w:rsidRPr="00190284">
        <w:t>1 Überschrift</w:t>
      </w:r>
    </w:p>
    <w:p w14:paraId="75F72141" w14:textId="77777777" w:rsidR="00D53708" w:rsidRPr="00190284" w:rsidRDefault="00D53708" w:rsidP="00D53708">
      <w:pPr>
        <w:ind w:left="708"/>
      </w:pPr>
      <w:r w:rsidRPr="00190284">
        <w:t xml:space="preserve">1.1 Überschrift </w:t>
      </w:r>
    </w:p>
    <w:p w14:paraId="24C3B101" w14:textId="77777777" w:rsidR="00D53708" w:rsidRPr="00190284" w:rsidRDefault="00D53708" w:rsidP="00D53708">
      <w:pPr>
        <w:ind w:left="708"/>
      </w:pPr>
      <w:r w:rsidRPr="00190284">
        <w:t xml:space="preserve">1.1.1 Überschrift </w:t>
      </w:r>
    </w:p>
    <w:p w14:paraId="026A268B" w14:textId="77777777" w:rsidR="00D53708" w:rsidRPr="00190284" w:rsidRDefault="00D53708" w:rsidP="00D53708">
      <w:pPr>
        <w:ind w:left="708"/>
      </w:pPr>
      <w:r w:rsidRPr="00190284">
        <w:t>1.1.1.1 Überschrift</w:t>
      </w:r>
    </w:p>
    <w:p w14:paraId="3D55584C" w14:textId="77777777" w:rsidR="00D53708" w:rsidRPr="00190284" w:rsidRDefault="00D53708" w:rsidP="00D53708">
      <w:pPr>
        <w:ind w:left="708"/>
      </w:pPr>
      <w:r w:rsidRPr="00190284">
        <w:t>1.1.1.2 Überschrift</w:t>
      </w:r>
    </w:p>
    <w:p w14:paraId="0E291F20" w14:textId="77777777" w:rsidR="00D53708" w:rsidRPr="00190284" w:rsidRDefault="00D53708" w:rsidP="00D53708">
      <w:pPr>
        <w:ind w:left="708"/>
      </w:pPr>
      <w:r w:rsidRPr="00190284">
        <w:t>1.1.1.3 Überschrift</w:t>
      </w:r>
    </w:p>
    <w:p w14:paraId="5A9BCBFD" w14:textId="77777777" w:rsidR="00D53708" w:rsidRPr="00190284" w:rsidRDefault="00D53708" w:rsidP="00D53708">
      <w:pPr>
        <w:ind w:left="708"/>
      </w:pPr>
      <w:r w:rsidRPr="00190284">
        <w:lastRenderedPageBreak/>
        <w:t>1.1.2 Überschrift</w:t>
      </w:r>
    </w:p>
    <w:p w14:paraId="25EDA00C" w14:textId="77777777" w:rsidR="00D53708" w:rsidRPr="00190284" w:rsidRDefault="00D53708" w:rsidP="00D53708">
      <w:pPr>
        <w:ind w:left="708"/>
      </w:pPr>
      <w:r w:rsidRPr="00190284">
        <w:t>1.2 Überschrift</w:t>
      </w:r>
    </w:p>
    <w:p w14:paraId="2821BEDB" w14:textId="77777777" w:rsidR="00D53708" w:rsidRPr="00190284" w:rsidRDefault="00D53708" w:rsidP="00D53708">
      <w:pPr>
        <w:ind w:left="708"/>
      </w:pPr>
      <w:r w:rsidRPr="00190284">
        <w:t>2 Überschrift</w:t>
      </w:r>
    </w:p>
    <w:p w14:paraId="31A3B0E0" w14:textId="77777777" w:rsidR="00D53708" w:rsidRPr="00190284" w:rsidRDefault="00D53708" w:rsidP="00D53708"/>
    <w:p w14:paraId="6FC548A1" w14:textId="77777777" w:rsidR="00F273D8" w:rsidRPr="00190284" w:rsidRDefault="00F273D8" w:rsidP="00E808A3">
      <w:pPr>
        <w:pStyle w:val="berschrift1"/>
        <w:sectPr w:rsidR="00F273D8" w:rsidRPr="00190284" w:rsidSect="00365BAA">
          <w:headerReference w:type="default" r:id="rId17"/>
          <w:pgSz w:w="11907" w:h="16839" w:code="9"/>
          <w:pgMar w:top="1134" w:right="1418" w:bottom="1134" w:left="1985" w:header="1020" w:footer="850" w:gutter="0"/>
          <w:cols w:space="720"/>
          <w:noEndnote/>
          <w:docGrid w:linePitch="326"/>
        </w:sectPr>
      </w:pPr>
    </w:p>
    <w:p w14:paraId="7E803EB9" w14:textId="77777777" w:rsidR="00B12602" w:rsidRPr="00190284" w:rsidRDefault="00B12602" w:rsidP="007C431D">
      <w:pPr>
        <w:pStyle w:val="berschrift1"/>
      </w:pPr>
      <w:bookmarkStart w:id="7" w:name="_Toc98057177"/>
      <w:r w:rsidRPr="00190284">
        <w:lastRenderedPageBreak/>
        <w:t>Stil</w:t>
      </w:r>
      <w:bookmarkEnd w:id="7"/>
    </w:p>
    <w:p w14:paraId="18F33153" w14:textId="77777777" w:rsidR="00B12602" w:rsidRPr="00190284" w:rsidRDefault="00B12602" w:rsidP="00B12602">
      <w:pPr>
        <w:rPr>
          <w:lang w:val="de-DE"/>
        </w:rPr>
      </w:pPr>
      <w:r w:rsidRPr="00190284">
        <w:rPr>
          <w:lang w:val="de-DE"/>
        </w:rPr>
        <w:t xml:space="preserve">Die Arbeit ist in der Standardsprache zu verfassen. Sie soll möglichst sachlich formuliert sein, denn es geht hier nicht darum, durch Fantasie und sprachliche Originalität zu glänzen, sondern um eine kritische Diskussion eines </w:t>
      </w:r>
      <w:r w:rsidR="00453788" w:rsidRPr="00190284">
        <w:rPr>
          <w:lang w:val="de-DE"/>
        </w:rPr>
        <w:t>sachlichen</w:t>
      </w:r>
      <w:r w:rsidRPr="00190284">
        <w:rPr>
          <w:lang w:val="de-DE"/>
        </w:rPr>
        <w:t xml:space="preserve"> Problems. Sowohl allzu saloppe Wendungen als auch nicht nachvollziehbare oder gesuchte Bilder, Vergleiche und Symbole sollen vermieden werden.</w:t>
      </w:r>
    </w:p>
    <w:p w14:paraId="44B80934" w14:textId="77777777" w:rsidR="00B12602" w:rsidRPr="00190284" w:rsidRDefault="00B12602" w:rsidP="00B12602">
      <w:pPr>
        <w:rPr>
          <w:lang w:val="de-DE"/>
        </w:rPr>
      </w:pPr>
    </w:p>
    <w:p w14:paraId="6345F7BD" w14:textId="77777777" w:rsidR="00B12602" w:rsidRPr="00190284" w:rsidRDefault="00B12602" w:rsidP="00B12602">
      <w:pPr>
        <w:rPr>
          <w:lang w:val="de-DE"/>
        </w:rPr>
      </w:pPr>
      <w:r w:rsidRPr="00190284">
        <w:rPr>
          <w:lang w:val="de-DE"/>
        </w:rPr>
        <w:t xml:space="preserve">Der Stil soll grundsätzlich unpersönlich sein, du darfst aber dadurch nicht deine Meinung unterdrücken </w:t>
      </w:r>
      <w:r w:rsidR="00581E4D" w:rsidRPr="00190284">
        <w:rPr>
          <w:lang w:val="de-DE"/>
        </w:rPr>
        <w:t xml:space="preserve">oder </w:t>
      </w:r>
      <w:r w:rsidRPr="00190284">
        <w:rPr>
          <w:lang w:val="de-DE"/>
        </w:rPr>
        <w:t>- noch schlimmer - als allgemein gültig darstellen. Verwende ruhig auch die Ich-Form, denn Tatsachen und Urteile/Meinungen müssen deutlich unterschieden werden.</w:t>
      </w:r>
    </w:p>
    <w:p w14:paraId="0E3E046D" w14:textId="77777777" w:rsidR="00B12602" w:rsidRPr="00190284" w:rsidRDefault="00B12602" w:rsidP="00B12602">
      <w:pPr>
        <w:rPr>
          <w:lang w:val="de-DE"/>
        </w:rPr>
      </w:pPr>
      <w:r w:rsidRPr="00190284">
        <w:rPr>
          <w:lang w:val="de-DE"/>
        </w:rPr>
        <w:t>Besonders zu achten ist auf klaren Satzbau und sprachliche Genauigkeit, denn:</w:t>
      </w:r>
      <w:r w:rsidR="006F1798" w:rsidRPr="00190284">
        <w:rPr>
          <w:lang w:val="de-DE"/>
        </w:rPr>
        <w:t xml:space="preserve"> </w:t>
      </w:r>
      <w:r w:rsidR="006F1798" w:rsidRPr="00190284">
        <w:rPr>
          <w:i/>
          <w:lang w:val="de-DE"/>
        </w:rPr>
        <w:t>„</w:t>
      </w:r>
      <w:r w:rsidRPr="00190284">
        <w:rPr>
          <w:i/>
          <w:lang w:val="de-DE"/>
        </w:rPr>
        <w:t>Wer unscharf schreibt, hat auch unscharf gedacht</w:t>
      </w:r>
      <w:r w:rsidRPr="00190284">
        <w:rPr>
          <w:lang w:val="de-DE"/>
        </w:rPr>
        <w:t>.</w:t>
      </w:r>
      <w:r w:rsidR="006F1798" w:rsidRPr="00190284">
        <w:rPr>
          <w:lang w:val="de-DE"/>
        </w:rPr>
        <w:t>“</w:t>
      </w:r>
      <w:r w:rsidRPr="00190284">
        <w:rPr>
          <w:rStyle w:val="Funotenzeichen"/>
          <w:b/>
          <w:i/>
          <w:color w:val="666666"/>
        </w:rPr>
        <w:t xml:space="preserve"> </w:t>
      </w:r>
      <w:r w:rsidRPr="00190284">
        <w:rPr>
          <w:rStyle w:val="Funotenzeichen"/>
          <w:b/>
          <w:i/>
          <w:color w:val="666666"/>
        </w:rPr>
        <w:footnoteReference w:id="9"/>
      </w:r>
    </w:p>
    <w:p w14:paraId="7C3C7940" w14:textId="77777777" w:rsidR="00B12602" w:rsidRPr="00190284" w:rsidRDefault="00B12602" w:rsidP="00B12602">
      <w:pPr>
        <w:rPr>
          <w:lang w:val="de-DE"/>
        </w:rPr>
      </w:pPr>
      <w:r w:rsidRPr="00190284">
        <w:rPr>
          <w:lang w:val="de-DE"/>
        </w:rPr>
        <w:t>Zentrale Begriffe müssen geklärt bzw. definiert und einheitlich verwendet werden, sodass leeres Gerede und Widersprüche vermieden werden können. Wörter wie „natürlich“, „selbstverständlich“, „gewissermaßen“ ... solltest du nicht verwenden.</w:t>
      </w:r>
    </w:p>
    <w:p w14:paraId="37047A2C" w14:textId="77777777" w:rsidR="00B12602" w:rsidRPr="00190284" w:rsidRDefault="00B12602" w:rsidP="00B12602">
      <w:pPr>
        <w:rPr>
          <w:lang w:val="de-DE"/>
        </w:rPr>
      </w:pPr>
      <w:r w:rsidRPr="00190284">
        <w:rPr>
          <w:lang w:val="de-DE"/>
        </w:rPr>
        <w:t>Auf Weitschweifigkeit sollte ebenso verzichtet werden wie auf zu komplizierten Satzbau. Überflüssiges kannst du getrost weglassen, nicht die Länge, sondern der Gehalt ist entscheidend.</w:t>
      </w:r>
    </w:p>
    <w:p w14:paraId="41CFAF71" w14:textId="77777777" w:rsidR="00B12602" w:rsidRPr="00190284" w:rsidRDefault="00B12602" w:rsidP="00B12602">
      <w:pPr>
        <w:rPr>
          <w:lang w:val="de-DE"/>
        </w:rPr>
      </w:pPr>
    </w:p>
    <w:p w14:paraId="578A6A80" w14:textId="77777777" w:rsidR="00B12602" w:rsidRPr="00190284" w:rsidRDefault="00B12602" w:rsidP="00B12602">
      <w:pPr>
        <w:rPr>
          <w:lang w:val="de-DE"/>
        </w:rPr>
      </w:pPr>
      <w:r w:rsidRPr="00190284">
        <w:rPr>
          <w:lang w:val="de-DE"/>
        </w:rPr>
        <w:t>Durch die Verwendung der einschlägigen Fachsprache, sollst du belegen, dass du mit der Materie vertraut bist. Doch auch hierbei sei vor Übertreibungen gewarnt. Die Arbeit soll noch verständlich bleiben.</w:t>
      </w:r>
    </w:p>
    <w:p w14:paraId="74249247" w14:textId="77777777" w:rsidR="00B12602" w:rsidRPr="00190284" w:rsidRDefault="00B12602" w:rsidP="00B12602">
      <w:pPr>
        <w:rPr>
          <w:lang w:val="de-DE"/>
        </w:rPr>
      </w:pPr>
      <w:r w:rsidRPr="00190284">
        <w:rPr>
          <w:lang w:val="de-DE"/>
        </w:rPr>
        <w:t xml:space="preserve">Gedanken und Argumente angemessen formulieren zu können, ist keine angeborene Fähigkeit, sondern muss erlernt und trainiert werden. Das Verfassen einer </w:t>
      </w:r>
      <w:r w:rsidR="00581E4D" w:rsidRPr="00190284">
        <w:rPr>
          <w:lang w:val="de-DE"/>
        </w:rPr>
        <w:t>VWA</w:t>
      </w:r>
      <w:r w:rsidRPr="00190284">
        <w:rPr>
          <w:lang w:val="de-DE"/>
        </w:rPr>
        <w:t xml:space="preserve"> bietet eine gute Gelegenheit dafür. Anschauliche Beispiele findest du bei Norbert Franck</w:t>
      </w:r>
      <w:r w:rsidRPr="00190284">
        <w:rPr>
          <w:rStyle w:val="Funotenzeichen"/>
          <w:lang w:val="de-DE"/>
        </w:rPr>
        <w:footnoteReference w:id="10"/>
      </w:r>
      <w:r w:rsidR="00A96B48" w:rsidRPr="00190284">
        <w:rPr>
          <w:lang w:val="de-DE"/>
        </w:rPr>
        <w:t>.</w:t>
      </w:r>
    </w:p>
    <w:p w14:paraId="3A0CAF92" w14:textId="77777777" w:rsidR="00A96B48" w:rsidRDefault="00A96B48" w:rsidP="00B12602">
      <w:pPr>
        <w:rPr>
          <w:lang w:val="de-DE"/>
        </w:rPr>
      </w:pPr>
      <w:r w:rsidRPr="00190284">
        <w:rPr>
          <w:lang w:val="de-DE"/>
        </w:rPr>
        <w:lastRenderedPageBreak/>
        <w:t>Wenn du in dieser Hinsicht besonders unsicher bist, empfehle ich das Übungsbuch von Helga Esselborn-Krumbiegel</w:t>
      </w:r>
      <w:r w:rsidRPr="00190284">
        <w:rPr>
          <w:rStyle w:val="Funotenzeichen"/>
          <w:lang w:val="de-DE"/>
        </w:rPr>
        <w:footnoteReference w:id="11"/>
      </w:r>
      <w:r w:rsidR="00B86AE8" w:rsidRPr="00190284">
        <w:rPr>
          <w:lang w:val="de-DE"/>
        </w:rPr>
        <w:t>.</w:t>
      </w:r>
    </w:p>
    <w:p w14:paraId="649925A5" w14:textId="77777777" w:rsidR="008373C5" w:rsidRDefault="008373C5" w:rsidP="00B12602">
      <w:pPr>
        <w:rPr>
          <w:lang w:val="de-DE"/>
        </w:rPr>
      </w:pPr>
    </w:p>
    <w:p w14:paraId="7008FCE8" w14:textId="77777777" w:rsidR="008373C5" w:rsidRPr="00190284" w:rsidRDefault="008373C5" w:rsidP="00B12602">
      <w:pPr>
        <w:rPr>
          <w:lang w:val="de-DE"/>
        </w:rPr>
      </w:pPr>
    </w:p>
    <w:p w14:paraId="13B83E99" w14:textId="77777777" w:rsidR="00D53708" w:rsidRPr="00190284" w:rsidRDefault="003D2D3A" w:rsidP="00E808A3">
      <w:pPr>
        <w:pStyle w:val="berschrift1"/>
      </w:pPr>
      <w:r w:rsidRPr="00190284">
        <w:t xml:space="preserve"> </w:t>
      </w:r>
      <w:bookmarkStart w:id="8" w:name="_Toc98057178"/>
      <w:r w:rsidRPr="00190284">
        <w:t>Zitate</w:t>
      </w:r>
      <w:bookmarkEnd w:id="8"/>
    </w:p>
    <w:p w14:paraId="1E461CCC" w14:textId="77777777" w:rsidR="00B12602" w:rsidRPr="00190284" w:rsidRDefault="00B12602" w:rsidP="004915FE">
      <w:bookmarkStart w:id="9" w:name="_Toc174445977"/>
      <w:bookmarkStart w:id="10" w:name="_Toc176835470"/>
      <w:bookmarkStart w:id="11" w:name="_Toc176840774"/>
    </w:p>
    <w:p w14:paraId="02CB6DD8" w14:textId="77777777" w:rsidR="00581E4D" w:rsidRPr="00190284" w:rsidRDefault="00581E4D" w:rsidP="004915FE">
      <w:r w:rsidRPr="00190284">
        <w:t>Verwend</w:t>
      </w:r>
      <w:r w:rsidR="00F52405" w:rsidRPr="00190284">
        <w:t xml:space="preserve">e zu dieser Frage bitte das Skriptum </w:t>
      </w:r>
      <w:r w:rsidR="00F52405" w:rsidRPr="00190284">
        <w:rPr>
          <w:i/>
        </w:rPr>
        <w:t>Zitieren</w:t>
      </w:r>
      <w:r w:rsidR="00F52405" w:rsidRPr="00190284">
        <w:t xml:space="preserve"> (</w:t>
      </w:r>
      <w:proofErr w:type="spellStart"/>
      <w:r w:rsidR="00F52405" w:rsidRPr="00190284">
        <w:t>pdf</w:t>
      </w:r>
      <w:proofErr w:type="spellEnd"/>
      <w:r w:rsidR="00F52405" w:rsidRPr="00190284">
        <w:t>-Datei).</w:t>
      </w:r>
    </w:p>
    <w:p w14:paraId="5D95CB1D" w14:textId="77777777" w:rsidR="00F52405" w:rsidRPr="00190284" w:rsidRDefault="00F52405" w:rsidP="008373C5">
      <w:pPr>
        <w:sectPr w:rsidR="00F52405" w:rsidRPr="00190284" w:rsidSect="00365BAA">
          <w:pgSz w:w="11907" w:h="16839" w:code="9"/>
          <w:pgMar w:top="1134" w:right="1418" w:bottom="1134" w:left="1985" w:header="1020" w:footer="850" w:gutter="0"/>
          <w:cols w:space="720"/>
          <w:noEndnote/>
          <w:docGrid w:linePitch="326"/>
        </w:sectPr>
      </w:pPr>
    </w:p>
    <w:p w14:paraId="569E1065" w14:textId="77777777" w:rsidR="00E61B68" w:rsidRPr="00190284" w:rsidRDefault="00E61B68" w:rsidP="00E808A3">
      <w:pPr>
        <w:pStyle w:val="berschrift1"/>
      </w:pPr>
      <w:bookmarkStart w:id="12" w:name="_Toc98057179"/>
      <w:r w:rsidRPr="00190284">
        <w:lastRenderedPageBreak/>
        <w:t>Zusammenfassung</w:t>
      </w:r>
      <w:bookmarkEnd w:id="9"/>
      <w:bookmarkEnd w:id="10"/>
      <w:bookmarkEnd w:id="11"/>
      <w:r w:rsidRPr="00190284">
        <w:t xml:space="preserve"> / Conclusio</w:t>
      </w:r>
      <w:bookmarkEnd w:id="12"/>
    </w:p>
    <w:p w14:paraId="08E7CC02" w14:textId="77777777" w:rsidR="00E61B68" w:rsidRPr="00190284" w:rsidRDefault="00E61B68" w:rsidP="004915FE">
      <w:r w:rsidRPr="00190284">
        <w:t>Sie stellt eine kompakte Wiedergabe der wichtigsten Ergebnisse des Hauptteils dar.</w:t>
      </w:r>
    </w:p>
    <w:p w14:paraId="3F8A2FFC" w14:textId="77777777" w:rsidR="00E61B68" w:rsidRPr="00190284" w:rsidRDefault="00E61B68" w:rsidP="004915FE">
      <w:r w:rsidRPr="00190284">
        <w:t>Sie verweist auf noch offene Fragen und weiterführende Aspekte.</w:t>
      </w:r>
    </w:p>
    <w:p w14:paraId="335FA66C" w14:textId="77777777" w:rsidR="00DC5E0D" w:rsidRPr="00190284" w:rsidRDefault="00DC5E0D" w:rsidP="004915FE"/>
    <w:p w14:paraId="778048D5" w14:textId="77777777" w:rsidR="00D4239A" w:rsidRPr="00190284" w:rsidRDefault="00D4239A" w:rsidP="00DC5E0D">
      <w:pPr>
        <w:pStyle w:val="Textkrper"/>
        <w:spacing w:line="240" w:lineRule="auto"/>
        <w:rPr>
          <w:sz w:val="22"/>
          <w:szCs w:val="22"/>
        </w:rPr>
      </w:pPr>
      <w:bookmarkStart w:id="13" w:name="_Toc174445978"/>
      <w:bookmarkStart w:id="14" w:name="_Toc176835471"/>
      <w:bookmarkStart w:id="15" w:name="_Toc176840775"/>
    </w:p>
    <w:p w14:paraId="0F771E26" w14:textId="77777777" w:rsidR="00DC56B1" w:rsidRPr="00190284" w:rsidRDefault="00DC56B1" w:rsidP="00DC56B1">
      <w:pPr>
        <w:rPr>
          <w:b/>
          <w:lang w:val="de-DE"/>
        </w:rPr>
      </w:pPr>
    </w:p>
    <w:p w14:paraId="67CC5A90" w14:textId="77777777" w:rsidR="00DC56B1" w:rsidRPr="00190284" w:rsidRDefault="00DC56B1" w:rsidP="00DC56B1">
      <w:pPr>
        <w:rPr>
          <w:lang w:val="de-DE"/>
        </w:rPr>
      </w:pPr>
    </w:p>
    <w:p w14:paraId="25BB4073" w14:textId="77777777" w:rsidR="00DC56B1" w:rsidRPr="00190284" w:rsidRDefault="00DC56B1" w:rsidP="00E808A3">
      <w:pPr>
        <w:pStyle w:val="berschrift1"/>
        <w:sectPr w:rsidR="00DC56B1" w:rsidRPr="00190284" w:rsidSect="00365BAA">
          <w:pgSz w:w="11907" w:h="16839" w:code="9"/>
          <w:pgMar w:top="1134" w:right="1418" w:bottom="1134" w:left="1985" w:header="1020" w:footer="850" w:gutter="0"/>
          <w:cols w:space="720"/>
          <w:noEndnote/>
          <w:docGrid w:linePitch="326"/>
        </w:sectPr>
      </w:pPr>
    </w:p>
    <w:p w14:paraId="1BA4321A" w14:textId="77777777" w:rsidR="00E61B68" w:rsidRPr="00190284" w:rsidRDefault="00E61B68" w:rsidP="00B86755">
      <w:pPr>
        <w:pStyle w:val="berschrift1"/>
        <w:numPr>
          <w:ilvl w:val="0"/>
          <w:numId w:val="0"/>
        </w:numPr>
      </w:pPr>
      <w:bookmarkStart w:id="16" w:name="_Toc98057180"/>
      <w:r w:rsidRPr="00190284">
        <w:lastRenderedPageBreak/>
        <w:t>Literaturverzeichnis / Quellenverzeichnis</w:t>
      </w:r>
      <w:bookmarkEnd w:id="13"/>
      <w:bookmarkEnd w:id="14"/>
      <w:bookmarkEnd w:id="15"/>
      <w:bookmarkEnd w:id="16"/>
    </w:p>
    <w:p w14:paraId="0522DD60" w14:textId="77777777" w:rsidR="00DC56B1" w:rsidRPr="00190284" w:rsidRDefault="00DC56B1" w:rsidP="004915FE">
      <w:pPr>
        <w:rPr>
          <w:lang w:val="de-DE"/>
        </w:rPr>
      </w:pPr>
      <w:r w:rsidRPr="00190284">
        <w:rPr>
          <w:lang w:val="de-DE"/>
        </w:rPr>
        <w:t xml:space="preserve">Aufgrund des beschränkten Umfangs ist eine </w:t>
      </w:r>
      <w:r w:rsidRPr="00190284">
        <w:rPr>
          <w:b/>
          <w:lang w:val="de-DE"/>
        </w:rPr>
        <w:t>Trennung</w:t>
      </w:r>
      <w:r w:rsidRPr="00190284">
        <w:rPr>
          <w:lang w:val="de-DE"/>
        </w:rPr>
        <w:t xml:space="preserve"> in Quellen und Sekundärliteratur </w:t>
      </w:r>
      <w:r w:rsidRPr="00190284">
        <w:rPr>
          <w:b/>
          <w:lang w:val="de-DE"/>
        </w:rPr>
        <w:t xml:space="preserve">nicht </w:t>
      </w:r>
      <w:r w:rsidRPr="00190284">
        <w:rPr>
          <w:lang w:val="de-DE"/>
        </w:rPr>
        <w:t xml:space="preserve">nötig. </w:t>
      </w:r>
      <w:r w:rsidR="003F2AF1" w:rsidRPr="00190284">
        <w:rPr>
          <w:lang w:val="de-DE"/>
        </w:rPr>
        <w:t>In einem solchen Literatur- und Quellenverzeichnis</w:t>
      </w:r>
      <w:r w:rsidRPr="00190284">
        <w:rPr>
          <w:lang w:val="de-DE"/>
        </w:rPr>
        <w:t xml:space="preserve"> sind alle verwendeten und in der Arbeit zitierten Bücher, Zeitschriften, unveröffentlichten Materialien, Filme, Vorträge, Briefe etc. </w:t>
      </w:r>
      <w:r w:rsidRPr="00190284">
        <w:rPr>
          <w:b/>
          <w:lang w:val="de-DE"/>
        </w:rPr>
        <w:t>alphabetisch</w:t>
      </w:r>
      <w:r w:rsidRPr="00190284">
        <w:rPr>
          <w:lang w:val="de-DE"/>
        </w:rPr>
        <w:t xml:space="preserve"> </w:t>
      </w:r>
      <w:r w:rsidRPr="00190284">
        <w:t xml:space="preserve">nach </w:t>
      </w:r>
      <w:r w:rsidRPr="00190284">
        <w:rPr>
          <w:b/>
        </w:rPr>
        <w:t>bibliographischen</w:t>
      </w:r>
      <w:r w:rsidRPr="00190284">
        <w:t xml:space="preserve"> Richtlinien </w:t>
      </w:r>
      <w:r w:rsidRPr="00190284">
        <w:rPr>
          <w:lang w:val="de-DE"/>
        </w:rPr>
        <w:t>geordnet anzuführen.</w:t>
      </w:r>
    </w:p>
    <w:p w14:paraId="25935BC2" w14:textId="77777777" w:rsidR="00DC56B1" w:rsidRPr="00190284" w:rsidRDefault="00DC56B1" w:rsidP="004915FE">
      <w:r w:rsidRPr="00190284">
        <w:rPr>
          <w:lang w:val="de-DE"/>
        </w:rPr>
        <w:t xml:space="preserve">Näheres dazu findest du im </w:t>
      </w:r>
      <w:r w:rsidR="00F52405" w:rsidRPr="00190284">
        <w:rPr>
          <w:lang w:val="de-DE"/>
        </w:rPr>
        <w:t xml:space="preserve">Skriptum </w:t>
      </w:r>
      <w:hyperlink r:id="rId18" w:history="1">
        <w:r w:rsidRPr="00190284">
          <w:rPr>
            <w:rStyle w:val="ZitatZchn"/>
            <w:rFonts w:ascii="Arial Nova Cond" w:hAnsi="Arial Nova Cond"/>
          </w:rPr>
          <w:t>Zitieren</w:t>
        </w:r>
      </w:hyperlink>
      <w:r w:rsidR="00DC5E0D" w:rsidRPr="00190284">
        <w:rPr>
          <w:rStyle w:val="ZitatZchn"/>
          <w:rFonts w:ascii="Arial Nova Cond" w:hAnsi="Arial Nova Cond"/>
        </w:rPr>
        <w:t>.</w:t>
      </w:r>
    </w:p>
    <w:p w14:paraId="2133D794" w14:textId="77777777" w:rsidR="00DC56B1" w:rsidRPr="00190284" w:rsidRDefault="003F2AF1" w:rsidP="004915FE">
      <w:r w:rsidRPr="00190284">
        <w:t>Dazu als Beispiele die in dieser Vorlage zitierte Literatur:</w:t>
      </w:r>
    </w:p>
    <w:p w14:paraId="5CE201C9" w14:textId="77777777" w:rsidR="003F2AF1" w:rsidRPr="00190284" w:rsidRDefault="002B13C8" w:rsidP="002B13C8">
      <w:pPr>
        <w:pStyle w:val="Textkrper"/>
        <w:spacing w:line="240" w:lineRule="auto"/>
      </w:pPr>
      <w:r w:rsidRPr="00190284">
        <w:t xml:space="preserve">Creative Commons. In: Wikipedia. Online im Internet: URL: </w:t>
      </w:r>
      <w:hyperlink r:id="rId19" w:history="1">
        <w:r w:rsidRPr="00190284">
          <w:rPr>
            <w:rStyle w:val="Hyperlink"/>
          </w:rPr>
          <w:t>http://de.wikipedia.org/wiki/Creative_Commons</w:t>
        </w:r>
      </w:hyperlink>
      <w:r w:rsidRPr="00190284">
        <w:t>. [8.9.2015, 11:16].</w:t>
      </w:r>
    </w:p>
    <w:p w14:paraId="656B5EA0" w14:textId="77777777" w:rsidR="002B13C8" w:rsidRPr="00190284" w:rsidRDefault="002B13C8" w:rsidP="002B13C8">
      <w:pPr>
        <w:pStyle w:val="Textkrper"/>
        <w:spacing w:line="240" w:lineRule="auto"/>
      </w:pPr>
    </w:p>
    <w:p w14:paraId="6319FB76" w14:textId="77777777" w:rsidR="00DC5E0D" w:rsidRPr="00190284" w:rsidRDefault="00DC5E0D" w:rsidP="00DC5E0D">
      <w:pPr>
        <w:pStyle w:val="Textkrper"/>
        <w:spacing w:line="240" w:lineRule="auto"/>
        <w:rPr>
          <w:sz w:val="22"/>
          <w:szCs w:val="22"/>
        </w:rPr>
      </w:pPr>
      <w:r w:rsidRPr="00190284">
        <w:rPr>
          <w:sz w:val="22"/>
          <w:szCs w:val="22"/>
        </w:rPr>
        <w:t>ESSELBORN-KRUMBIEGEL, Helga: Richtig wissenschaftlich schreiben. Wissenschaftssprache in Regeln und  Übungen. 2., durchgesehene Auflage. Paderborn: Ferdinand Schöningh 2012. (= UTB 3429).</w:t>
      </w:r>
    </w:p>
    <w:p w14:paraId="76D0C7D0" w14:textId="77777777" w:rsidR="00DC5E0D" w:rsidRPr="00190284" w:rsidRDefault="00DC5E0D" w:rsidP="00DC5E0D">
      <w:pPr>
        <w:pStyle w:val="Textkrper"/>
        <w:spacing w:line="240" w:lineRule="auto"/>
        <w:rPr>
          <w:sz w:val="22"/>
          <w:szCs w:val="22"/>
        </w:rPr>
      </w:pPr>
    </w:p>
    <w:p w14:paraId="428E709F" w14:textId="77777777" w:rsidR="00DC5E0D" w:rsidRPr="00190284" w:rsidRDefault="00DC5E0D" w:rsidP="00DC5E0D">
      <w:pPr>
        <w:pStyle w:val="Textkrper"/>
        <w:spacing w:line="240" w:lineRule="auto"/>
        <w:rPr>
          <w:sz w:val="22"/>
          <w:szCs w:val="22"/>
        </w:rPr>
      </w:pPr>
      <w:r w:rsidRPr="00190284">
        <w:rPr>
          <w:sz w:val="22"/>
          <w:szCs w:val="22"/>
        </w:rPr>
        <w:t xml:space="preserve">FRANCK, Norbert: Lust statt Last: Wissenschaftliche Texte schreiben. In: FRANCK, Norbert / STARY, Joachim (Hrsg.): Die Technik des wissenschaftlichen Arbeitens. Eine praktische Anleitung. 11. völlig </w:t>
      </w:r>
      <w:proofErr w:type="spellStart"/>
      <w:r w:rsidRPr="00190284">
        <w:rPr>
          <w:sz w:val="22"/>
          <w:szCs w:val="22"/>
        </w:rPr>
        <w:t>überarb</w:t>
      </w:r>
      <w:proofErr w:type="spellEnd"/>
      <w:r w:rsidRPr="00190284">
        <w:rPr>
          <w:sz w:val="22"/>
          <w:szCs w:val="22"/>
        </w:rPr>
        <w:t xml:space="preserve">. Aufl. Paderborn [u.a.]: </w:t>
      </w:r>
      <w:proofErr w:type="spellStart"/>
      <w:r w:rsidRPr="00190284">
        <w:rPr>
          <w:sz w:val="22"/>
          <w:szCs w:val="22"/>
        </w:rPr>
        <w:t>Ferd</w:t>
      </w:r>
      <w:proofErr w:type="spellEnd"/>
      <w:r w:rsidRPr="00190284">
        <w:rPr>
          <w:sz w:val="22"/>
          <w:szCs w:val="22"/>
        </w:rPr>
        <w:t>. Schöningh 2003. (=</w:t>
      </w:r>
      <w:r w:rsidR="003C4772" w:rsidRPr="00190284">
        <w:rPr>
          <w:sz w:val="22"/>
          <w:szCs w:val="22"/>
        </w:rPr>
        <w:t xml:space="preserve"> </w:t>
      </w:r>
      <w:r w:rsidRPr="00190284">
        <w:rPr>
          <w:sz w:val="22"/>
          <w:szCs w:val="22"/>
        </w:rPr>
        <w:t>UTB 724).</w:t>
      </w:r>
    </w:p>
    <w:p w14:paraId="6D83598D" w14:textId="77777777" w:rsidR="00DC5E0D" w:rsidRPr="00190284" w:rsidRDefault="00DC5E0D" w:rsidP="00DC5E0D">
      <w:pPr>
        <w:pStyle w:val="Textkrper"/>
        <w:spacing w:line="240" w:lineRule="auto"/>
        <w:rPr>
          <w:sz w:val="22"/>
          <w:szCs w:val="22"/>
        </w:rPr>
      </w:pPr>
    </w:p>
    <w:p w14:paraId="630F7599" w14:textId="77777777" w:rsidR="00DC5E0D" w:rsidRPr="00190284" w:rsidRDefault="00DC5E0D" w:rsidP="00DC5E0D">
      <w:pPr>
        <w:pStyle w:val="Textkrper"/>
        <w:spacing w:line="240" w:lineRule="auto"/>
        <w:rPr>
          <w:sz w:val="22"/>
          <w:szCs w:val="22"/>
        </w:rPr>
      </w:pPr>
      <w:r w:rsidRPr="00190284">
        <w:rPr>
          <w:sz w:val="22"/>
          <w:szCs w:val="22"/>
        </w:rPr>
        <w:t>KARMASIN, Mathias /RIBING, Rainer: Die Gestaltung wissenschaftlicher Arbeiten. Ein Leitfaden für Seminararbeiten, Bachelor-, Master- und Magisterarbeiten sowie Dissertationen. 6. Aktualisierte Aufl. Facultas: Wien 2011. (= UTB2774).</w:t>
      </w:r>
    </w:p>
    <w:p w14:paraId="631F66B1" w14:textId="77777777" w:rsidR="00DC5E0D" w:rsidRPr="00190284" w:rsidRDefault="00DC5E0D" w:rsidP="00DC5E0D">
      <w:pPr>
        <w:pStyle w:val="Textkrper"/>
        <w:spacing w:line="240" w:lineRule="auto"/>
        <w:rPr>
          <w:sz w:val="22"/>
          <w:szCs w:val="22"/>
        </w:rPr>
      </w:pPr>
    </w:p>
    <w:p w14:paraId="46B374A9" w14:textId="77777777" w:rsidR="00DC5E0D" w:rsidRPr="00190284" w:rsidRDefault="00DC5E0D" w:rsidP="00DC5E0D">
      <w:pPr>
        <w:pStyle w:val="Textkrper"/>
        <w:spacing w:line="240" w:lineRule="auto"/>
        <w:rPr>
          <w:sz w:val="22"/>
          <w:szCs w:val="22"/>
        </w:rPr>
      </w:pPr>
      <w:r w:rsidRPr="00190284">
        <w:rPr>
          <w:color w:val="000000"/>
          <w:sz w:val="22"/>
          <w:szCs w:val="22"/>
        </w:rPr>
        <w:t>THEISEN, Manuel René: Wissenschaftliches Arbeiten. Technik – Methodik – Form. 8., aktual.</w:t>
      </w:r>
      <w:r w:rsidRPr="00190284">
        <w:rPr>
          <w:sz w:val="22"/>
          <w:szCs w:val="22"/>
        </w:rPr>
        <w:t xml:space="preserve"> u. </w:t>
      </w:r>
      <w:proofErr w:type="spellStart"/>
      <w:r w:rsidRPr="00190284">
        <w:rPr>
          <w:sz w:val="22"/>
          <w:szCs w:val="22"/>
        </w:rPr>
        <w:t>erw</w:t>
      </w:r>
      <w:proofErr w:type="spellEnd"/>
      <w:r w:rsidRPr="00190284">
        <w:rPr>
          <w:sz w:val="22"/>
          <w:szCs w:val="22"/>
        </w:rPr>
        <w:t>. Aufl. München: Franz Vahlen 1997. (=</w:t>
      </w:r>
      <w:r w:rsidR="003C4772" w:rsidRPr="00190284">
        <w:rPr>
          <w:sz w:val="22"/>
          <w:szCs w:val="22"/>
        </w:rPr>
        <w:t xml:space="preserve"> </w:t>
      </w:r>
      <w:proofErr w:type="spellStart"/>
      <w:r w:rsidRPr="00190284">
        <w:rPr>
          <w:sz w:val="22"/>
          <w:szCs w:val="22"/>
        </w:rPr>
        <w:t>WiSt</w:t>
      </w:r>
      <w:proofErr w:type="spellEnd"/>
      <w:r w:rsidRPr="00190284">
        <w:rPr>
          <w:sz w:val="22"/>
          <w:szCs w:val="22"/>
        </w:rPr>
        <w:t>-Taschenbücher).</w:t>
      </w:r>
    </w:p>
    <w:p w14:paraId="6D8F417F" w14:textId="77777777" w:rsidR="00DC5E0D" w:rsidRPr="00190284" w:rsidRDefault="00DC5E0D" w:rsidP="00DC5E0D">
      <w:pPr>
        <w:pStyle w:val="Textkrper"/>
        <w:spacing w:line="240" w:lineRule="auto"/>
        <w:rPr>
          <w:sz w:val="22"/>
          <w:szCs w:val="22"/>
        </w:rPr>
      </w:pPr>
    </w:p>
    <w:p w14:paraId="2BD097A1" w14:textId="77777777" w:rsidR="00DC5E0D" w:rsidRPr="00190284" w:rsidRDefault="00DC5E0D" w:rsidP="00DC5E0D">
      <w:pPr>
        <w:pStyle w:val="Textkrper"/>
        <w:spacing w:line="240" w:lineRule="auto"/>
        <w:rPr>
          <w:sz w:val="22"/>
          <w:szCs w:val="22"/>
        </w:rPr>
      </w:pPr>
      <w:r w:rsidRPr="00190284">
        <w:rPr>
          <w:sz w:val="22"/>
          <w:szCs w:val="22"/>
        </w:rPr>
        <w:t xml:space="preserve">WEIGL, Huberta: Einleitung. Online im Internet: URL: </w:t>
      </w:r>
      <w:hyperlink r:id="rId20" w:history="1">
        <w:r w:rsidRPr="00190284">
          <w:rPr>
            <w:rStyle w:val="Hyperlink"/>
            <w:sz w:val="22"/>
            <w:szCs w:val="22"/>
          </w:rPr>
          <w:t>http://www.ahs-vwa.at/mod/data/view.php?d=2&amp;advanced=0&amp;paging&amp;page=2</w:t>
        </w:r>
      </w:hyperlink>
      <w:r w:rsidRPr="00190284">
        <w:rPr>
          <w:sz w:val="22"/>
          <w:szCs w:val="22"/>
        </w:rPr>
        <w:t>. [5.1.2014].</w:t>
      </w:r>
    </w:p>
    <w:p w14:paraId="7C55C3F1" w14:textId="77777777" w:rsidR="00DC56B1" w:rsidRPr="00190284" w:rsidRDefault="00DC56B1" w:rsidP="004915FE"/>
    <w:p w14:paraId="014AE732" w14:textId="77777777" w:rsidR="00D4239A" w:rsidRPr="00190284" w:rsidRDefault="00D4239A" w:rsidP="00E808A3">
      <w:pPr>
        <w:pStyle w:val="berschrift1"/>
        <w:sectPr w:rsidR="00D4239A" w:rsidRPr="00190284" w:rsidSect="00365BAA">
          <w:pgSz w:w="11907" w:h="16839" w:code="9"/>
          <w:pgMar w:top="1134" w:right="1418" w:bottom="1134" w:left="1985" w:header="1020" w:footer="850" w:gutter="0"/>
          <w:cols w:space="720"/>
          <w:noEndnote/>
          <w:docGrid w:linePitch="326"/>
        </w:sectPr>
      </w:pPr>
      <w:bookmarkStart w:id="17" w:name="_Toc174445979"/>
      <w:bookmarkStart w:id="18" w:name="_Toc176835472"/>
      <w:bookmarkStart w:id="19" w:name="_Toc176840776"/>
    </w:p>
    <w:p w14:paraId="31941958" w14:textId="77777777" w:rsidR="00D4239A" w:rsidRPr="00190284" w:rsidRDefault="00D4239A" w:rsidP="00B86755">
      <w:pPr>
        <w:pStyle w:val="berschrift1"/>
        <w:numPr>
          <w:ilvl w:val="0"/>
          <w:numId w:val="0"/>
        </w:numPr>
      </w:pPr>
      <w:bookmarkStart w:id="20" w:name="_Toc98057181"/>
      <w:r w:rsidRPr="00190284">
        <w:lastRenderedPageBreak/>
        <w:t>Abbildungsverzeichnis</w:t>
      </w:r>
      <w:bookmarkEnd w:id="20"/>
    </w:p>
    <w:p w14:paraId="199D16F2" w14:textId="77777777" w:rsidR="00ED0EEC" w:rsidRPr="00190284" w:rsidRDefault="00ED0EEC" w:rsidP="00ED0EEC">
      <w:r w:rsidRPr="00190284">
        <w:rPr>
          <w:lang w:val="de-DE"/>
        </w:rPr>
        <w:t xml:space="preserve">Dieses wird von Word automatisch erstellt: </w:t>
      </w:r>
      <w:r w:rsidR="00453788" w:rsidRPr="00190284">
        <w:t xml:space="preserve">Menü </w:t>
      </w:r>
      <w:r w:rsidRPr="00190284">
        <w:t>Verweise – Abbildungsverzeichnis.</w:t>
      </w:r>
    </w:p>
    <w:p w14:paraId="3A85F5F4" w14:textId="77777777" w:rsidR="00ED0EEC" w:rsidRPr="00190284" w:rsidRDefault="00ED0EEC" w:rsidP="00ED0EEC">
      <w:r w:rsidRPr="00190284">
        <w:t xml:space="preserve">Im Gegensatz zur Beschriftung im Text geht es nicht um eine Erläuterung des Dargestellten, sondern um einen Herkunftsnachweis im Sinne des </w:t>
      </w:r>
      <w:hyperlink r:id="rId21" w:history="1">
        <w:r w:rsidRPr="00190284">
          <w:rPr>
            <w:b/>
          </w:rPr>
          <w:t>Urheberrecht</w:t>
        </w:r>
      </w:hyperlink>
      <w:r w:rsidRPr="00190284">
        <w:rPr>
          <w:b/>
        </w:rPr>
        <w:t>s</w:t>
      </w:r>
      <w:r w:rsidRPr="00190284">
        <w:rPr>
          <w:rStyle w:val="Funotenzeichen"/>
        </w:rPr>
        <w:footnoteReference w:id="12"/>
      </w:r>
      <w:r w:rsidRPr="00190284">
        <w:t>. Du musst daher das Buch, die Internetquelle, den Fotografen etc. angeben, die die Rechte auf die Abbildung haben. Darin kannst du auch deine eigene Urheberschaft anführen, wenn du ein Foto, eine Tabelle oder eine Grafik selbst angefertigt hast.</w:t>
      </w:r>
    </w:p>
    <w:p w14:paraId="40395E08" w14:textId="2D58B293" w:rsidR="00ED0EEC" w:rsidRPr="00190284" w:rsidRDefault="00705F1A" w:rsidP="00ED0EEC">
      <w:r w:rsidRPr="00190284">
        <w:rPr>
          <w:lang w:val="de-DE"/>
        </w:rPr>
        <w:t>Falls</w:t>
      </w:r>
      <w:r w:rsidR="00ED0EEC" w:rsidRPr="00190284">
        <w:rPr>
          <w:lang w:val="de-DE"/>
        </w:rPr>
        <w:t xml:space="preserve"> du keine eigenen Bilder hast oder keinen Urheber findest, der dir die Veröffentlichung </w:t>
      </w:r>
      <w:r w:rsidRPr="00190284">
        <w:rPr>
          <w:lang w:val="de-DE"/>
        </w:rPr>
        <w:t xml:space="preserve">gestattet, kannst auf die Lizenzen </w:t>
      </w:r>
      <w:r w:rsidR="00453788" w:rsidRPr="00190284">
        <w:t xml:space="preserve">von </w:t>
      </w:r>
      <w:r w:rsidR="00ED0EEC" w:rsidRPr="00190284">
        <w:rPr>
          <w:b/>
        </w:rPr>
        <w:t>Creative Common</w:t>
      </w:r>
      <w:r w:rsidRPr="00190284">
        <w:rPr>
          <w:b/>
        </w:rPr>
        <w:t>s</w:t>
      </w:r>
      <w:r w:rsidRPr="00190284">
        <w:t xml:space="preserve"> zurückgreifen, musst aber auch dabei die Nutzungsbedingungen</w:t>
      </w:r>
      <w:r w:rsidRPr="00190284">
        <w:rPr>
          <w:rStyle w:val="Funotenzeichen"/>
        </w:rPr>
        <w:footnoteReference w:id="13"/>
      </w:r>
      <w:r w:rsidRPr="00190284">
        <w:t xml:space="preserve"> einhalten.</w:t>
      </w:r>
    </w:p>
    <w:p w14:paraId="73D92687" w14:textId="76CE0D38" w:rsidR="005730B9" w:rsidRPr="00190284" w:rsidRDefault="00E34723" w:rsidP="00ED0EEC">
      <w:r w:rsidRPr="00190284">
        <w:rPr>
          <w:noProof/>
        </w:rPr>
        <mc:AlternateContent>
          <mc:Choice Requires="wpg">
            <w:drawing>
              <wp:anchor distT="0" distB="0" distL="114300" distR="114300" simplePos="0" relativeHeight="251648000" behindDoc="0" locked="0" layoutInCell="1" allowOverlap="1" wp14:anchorId="59DE08DD" wp14:editId="0FEF8DE7">
                <wp:simplePos x="0" y="0"/>
                <wp:positionH relativeFrom="column">
                  <wp:posOffset>866775</wp:posOffset>
                </wp:positionH>
                <wp:positionV relativeFrom="paragraph">
                  <wp:posOffset>187960</wp:posOffset>
                </wp:positionV>
                <wp:extent cx="3514725" cy="3110817"/>
                <wp:effectExtent l="0" t="19050" r="9525" b="0"/>
                <wp:wrapNone/>
                <wp:docPr id="6" name="Gruppieren 6"/>
                <wp:cNvGraphicFramePr/>
                <a:graphic xmlns:a="http://schemas.openxmlformats.org/drawingml/2006/main">
                  <a:graphicData uri="http://schemas.microsoft.com/office/word/2010/wordprocessingGroup">
                    <wpg:wgp>
                      <wpg:cNvGrpSpPr/>
                      <wpg:grpSpPr>
                        <a:xfrm>
                          <a:off x="0" y="0"/>
                          <a:ext cx="3514725" cy="3110817"/>
                          <a:chOff x="0" y="0"/>
                          <a:chExt cx="3514725" cy="3110817"/>
                        </a:xfrm>
                      </wpg:grpSpPr>
                      <pic:pic xmlns:pic="http://schemas.openxmlformats.org/drawingml/2006/picture">
                        <pic:nvPicPr>
                          <pic:cNvPr id="2" name="Grafik 2" descr="Ein Bild, das Text enthält.&#10;&#10;Automatisch generierte Beschreibu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69850" y="0"/>
                            <a:ext cx="3429000" cy="279209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 name="Textfeld 3"/>
                        <wps:cNvSpPr txBox="1">
                          <a:spLocks noChangeArrowheads="1"/>
                        </wps:cNvSpPr>
                        <wps:spPr bwMode="auto">
                          <a:xfrm>
                            <a:off x="0" y="2901950"/>
                            <a:ext cx="3514725" cy="2088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F57A7" w14:textId="77777777" w:rsidR="00E34723" w:rsidRDefault="00E34723" w:rsidP="00E34723">
                              <w:pPr>
                                <w:pStyle w:val="Beschriftung"/>
                                <w:rPr>
                                  <w:noProof/>
                                </w:rPr>
                              </w:pPr>
                              <w:r>
                                <w:t xml:space="preserve">Abb.  </w:t>
                              </w:r>
                              <w:r w:rsidR="00216CBE">
                                <w:fldChar w:fldCharType="begin"/>
                              </w:r>
                              <w:r w:rsidR="00216CBE">
                                <w:instrText xml:space="preserve"> SEQ Abb._ \* ARABIC </w:instrText>
                              </w:r>
                              <w:r w:rsidR="00216CBE">
                                <w:fldChar w:fldCharType="separate"/>
                              </w:r>
                              <w:r>
                                <w:rPr>
                                  <w:noProof/>
                                </w:rPr>
                                <w:t>1</w:t>
                              </w:r>
                              <w:r w:rsidR="00216CBE">
                                <w:rPr>
                                  <w:noProof/>
                                </w:rPr>
                                <w:fldChar w:fldCharType="end"/>
                              </w:r>
                              <w:r>
                                <w:rPr>
                                  <w:noProof/>
                                </w:rPr>
                                <w:t>: Formatvorlagen unter der Registerkarte ‚Start‘</w:t>
                              </w:r>
                            </w:p>
                            <w:p w14:paraId="1B425658" w14:textId="77777777" w:rsidR="00E34723" w:rsidRPr="006137DA" w:rsidRDefault="00E34723" w:rsidP="00E34723"/>
                          </w:txbxContent>
                        </wps:txbx>
                        <wps:bodyPr rot="0" vert="horz" wrap="square" lIns="0" tIns="0" rIns="0" bIns="0" anchor="t" anchorCtr="0" upright="1">
                          <a:noAutofit/>
                        </wps:bodyPr>
                      </wps:wsp>
                    </wpg:wgp>
                  </a:graphicData>
                </a:graphic>
              </wp:anchor>
            </w:drawing>
          </mc:Choice>
          <mc:Fallback>
            <w:pict>
              <v:group w14:anchorId="59DE08DD" id="Gruppieren 6" o:spid="_x0000_s1028" style="position:absolute;left:0;text-align:left;margin-left:68.25pt;margin-top:14.8pt;width:276.75pt;height:244.95pt;z-index:251648000" coordsize="35147,31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9" type="#_x0000_t75" alt="Ein Bild, das Text enthält.&#10;&#10;Automatisch generierte Beschreibung" style="position:absolute;left:698;width:34290;height:2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" stroked="t" strokeweight="1.5pt">
                  <v:imagedata r:id="rId23" o:title="Ein Bild, das Text enthält"/>
                  <v:path arrowok="t"/>
                </v:shape>
                <v:shape id="Textfeld 3" o:spid="_x0000_s1030" type="#_x0000_t202" style="position:absolute;top:29019;width:35147;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082F57A7" w14:textId="77777777" w:rsidR="00E34723" w:rsidRDefault="00E34723" w:rsidP="00E34723">
                        <w:pPr>
                          <w:pStyle w:val="Beschriftung"/>
                          <w:rPr>
                            <w:noProof/>
                          </w:rPr>
                        </w:pPr>
                        <w:r>
                          <w:t xml:space="preserve">Abb.  </w:t>
                        </w:r>
                        <w:r w:rsidR="00216CBE">
                          <w:fldChar w:fldCharType="begin"/>
                        </w:r>
                        <w:r w:rsidR="00216CBE">
                          <w:instrText xml:space="preserve"> SEQ Abb._ \* ARABIC </w:instrText>
                        </w:r>
                        <w:r w:rsidR="00216CBE">
                          <w:fldChar w:fldCharType="separate"/>
                        </w:r>
                        <w:r>
                          <w:rPr>
                            <w:noProof/>
                          </w:rPr>
                          <w:t>1</w:t>
                        </w:r>
                        <w:r w:rsidR="00216CBE">
                          <w:rPr>
                            <w:noProof/>
                          </w:rPr>
                          <w:fldChar w:fldCharType="end"/>
                        </w:r>
                        <w:r>
                          <w:rPr>
                            <w:noProof/>
                          </w:rPr>
                          <w:t>: Formatvorlagen unter der Registerkarte ‚Start‘</w:t>
                        </w:r>
                      </w:p>
                      <w:p w14:paraId="1B425658" w14:textId="77777777" w:rsidR="00E34723" w:rsidRPr="006137DA" w:rsidRDefault="00E34723" w:rsidP="00E34723"/>
                    </w:txbxContent>
                  </v:textbox>
                </v:shape>
              </v:group>
            </w:pict>
          </mc:Fallback>
        </mc:AlternateContent>
      </w:r>
    </w:p>
    <w:p w14:paraId="20CAC8E4" w14:textId="77777777" w:rsidR="00E34723" w:rsidRPr="00190284" w:rsidRDefault="00E34723" w:rsidP="005730B9">
      <w:pPr>
        <w:rPr>
          <w:lang w:val="de-DE"/>
        </w:rPr>
      </w:pPr>
    </w:p>
    <w:p w14:paraId="21813B81" w14:textId="77777777" w:rsidR="00E34723" w:rsidRPr="00190284" w:rsidRDefault="00E34723" w:rsidP="005730B9">
      <w:pPr>
        <w:rPr>
          <w:lang w:val="de-DE"/>
        </w:rPr>
      </w:pPr>
    </w:p>
    <w:p w14:paraId="751AFD72" w14:textId="77777777" w:rsidR="00E34723" w:rsidRPr="00190284" w:rsidRDefault="00E34723" w:rsidP="005730B9">
      <w:pPr>
        <w:rPr>
          <w:lang w:val="de-DE"/>
        </w:rPr>
      </w:pPr>
    </w:p>
    <w:p w14:paraId="0A866F0D" w14:textId="77777777" w:rsidR="00E34723" w:rsidRPr="00190284" w:rsidRDefault="00E34723" w:rsidP="005730B9">
      <w:pPr>
        <w:rPr>
          <w:lang w:val="de-DE"/>
        </w:rPr>
      </w:pPr>
    </w:p>
    <w:p w14:paraId="70658CE1" w14:textId="77777777" w:rsidR="00E34723" w:rsidRPr="00190284" w:rsidRDefault="00E34723" w:rsidP="005730B9">
      <w:pPr>
        <w:rPr>
          <w:lang w:val="de-DE"/>
        </w:rPr>
      </w:pPr>
    </w:p>
    <w:p w14:paraId="12E0DEF7" w14:textId="77777777" w:rsidR="00E34723" w:rsidRPr="00190284" w:rsidRDefault="00E34723" w:rsidP="005730B9">
      <w:pPr>
        <w:rPr>
          <w:lang w:val="de-DE"/>
        </w:rPr>
      </w:pPr>
    </w:p>
    <w:p w14:paraId="54C2CE70" w14:textId="77777777" w:rsidR="00E34723" w:rsidRPr="00190284" w:rsidRDefault="00E34723" w:rsidP="005730B9">
      <w:pPr>
        <w:rPr>
          <w:lang w:val="de-DE"/>
        </w:rPr>
      </w:pPr>
    </w:p>
    <w:p w14:paraId="6DC69005" w14:textId="77777777" w:rsidR="00E34723" w:rsidRPr="00190284" w:rsidRDefault="00E34723" w:rsidP="005730B9">
      <w:pPr>
        <w:rPr>
          <w:lang w:val="de-DE"/>
        </w:rPr>
      </w:pPr>
    </w:p>
    <w:p w14:paraId="319E2EC1" w14:textId="77777777" w:rsidR="00E34723" w:rsidRPr="00190284" w:rsidRDefault="00E34723" w:rsidP="005730B9">
      <w:pPr>
        <w:rPr>
          <w:lang w:val="de-DE"/>
        </w:rPr>
      </w:pPr>
    </w:p>
    <w:p w14:paraId="3C81C8C7" w14:textId="75739787" w:rsidR="00E34723" w:rsidRPr="00190284" w:rsidRDefault="00E34723" w:rsidP="005730B9">
      <w:pPr>
        <w:rPr>
          <w:lang w:val="de-DE"/>
        </w:rPr>
      </w:pPr>
    </w:p>
    <w:p w14:paraId="5912F4BF" w14:textId="7D347FDE" w:rsidR="00E34723" w:rsidRPr="00190284" w:rsidRDefault="00E34723" w:rsidP="005730B9">
      <w:pPr>
        <w:rPr>
          <w:lang w:val="de-DE"/>
        </w:rPr>
      </w:pPr>
    </w:p>
    <w:p w14:paraId="1E6F25B9" w14:textId="77777777" w:rsidR="00E34723" w:rsidRPr="00190284" w:rsidRDefault="00E34723" w:rsidP="005730B9">
      <w:pPr>
        <w:rPr>
          <w:lang w:val="de-DE"/>
        </w:rPr>
      </w:pPr>
    </w:p>
    <w:p w14:paraId="6CA81023" w14:textId="47443341" w:rsidR="005730B9" w:rsidRPr="00190284" w:rsidRDefault="005730B9" w:rsidP="005730B9">
      <w:pPr>
        <w:rPr>
          <w:lang w:val="de-DE"/>
        </w:rPr>
      </w:pPr>
      <w:r w:rsidRPr="00190284">
        <w:rPr>
          <w:lang w:val="de-DE"/>
        </w:rPr>
        <w:t>Damit Abbildung und Bild</w:t>
      </w:r>
      <w:r w:rsidRPr="00190284">
        <w:rPr>
          <w:lang w:val="de-DE"/>
        </w:rPr>
        <w:softHyphen/>
        <w:t xml:space="preserve">unterschrift eine Einheit bilden, gehe wie folgt vor: </w:t>
      </w:r>
    </w:p>
    <w:p w14:paraId="067FFBBD" w14:textId="77777777" w:rsidR="005730B9" w:rsidRPr="00190284" w:rsidRDefault="005730B9" w:rsidP="005730B9">
      <w:pPr>
        <w:pStyle w:val="Listenabsatz"/>
        <w:numPr>
          <w:ilvl w:val="0"/>
          <w:numId w:val="32"/>
        </w:numPr>
        <w:rPr>
          <w:lang w:val="de-DE"/>
        </w:rPr>
      </w:pPr>
      <w:r w:rsidRPr="00190284">
        <w:rPr>
          <w:lang w:val="de-DE"/>
        </w:rPr>
        <w:t xml:space="preserve">Markiere das </w:t>
      </w:r>
      <w:proofErr w:type="gramStart"/>
      <w:r w:rsidRPr="00190284">
        <w:rPr>
          <w:lang w:val="de-DE"/>
        </w:rPr>
        <w:t>Bild</w:t>
      </w:r>
      <w:proofErr w:type="gramEnd"/>
      <w:r w:rsidRPr="00190284">
        <w:rPr>
          <w:lang w:val="de-DE"/>
        </w:rPr>
        <w:t xml:space="preserve"> BEVOR du die Beschriftung einfügst und wähle im </w:t>
      </w:r>
      <w:proofErr w:type="spellStart"/>
      <w:r w:rsidRPr="00190284">
        <w:rPr>
          <w:lang w:val="de-DE"/>
        </w:rPr>
        <w:t>Kontexmenü</w:t>
      </w:r>
      <w:proofErr w:type="spellEnd"/>
      <w:r w:rsidRPr="00190284">
        <w:rPr>
          <w:lang w:val="de-DE"/>
        </w:rPr>
        <w:t xml:space="preserve"> „Zeichentools – Format“ die Option </w:t>
      </w:r>
      <w:r w:rsidR="006137DA" w:rsidRPr="00190284">
        <w:rPr>
          <w:lang w:val="de-DE"/>
        </w:rPr>
        <w:t xml:space="preserve">als Zeilenumbruch </w:t>
      </w:r>
      <w:r w:rsidRPr="00190284">
        <w:rPr>
          <w:lang w:val="de-DE"/>
        </w:rPr>
        <w:t>„</w:t>
      </w:r>
      <w:r w:rsidRPr="00190284">
        <w:rPr>
          <w:i/>
          <w:lang w:val="de-DE"/>
        </w:rPr>
        <w:t>Vor den Text</w:t>
      </w:r>
      <w:r w:rsidRPr="00190284">
        <w:rPr>
          <w:lang w:val="de-DE"/>
        </w:rPr>
        <w:t>“</w:t>
      </w:r>
      <w:r w:rsidR="006137DA" w:rsidRPr="00190284">
        <w:rPr>
          <w:lang w:val="de-DE"/>
        </w:rPr>
        <w:t>!</w:t>
      </w:r>
    </w:p>
    <w:p w14:paraId="76E94039" w14:textId="77777777" w:rsidR="006137DA" w:rsidRPr="00190284" w:rsidRDefault="006137DA" w:rsidP="006137DA">
      <w:pPr>
        <w:pStyle w:val="Listenabsatz"/>
        <w:numPr>
          <w:ilvl w:val="0"/>
          <w:numId w:val="32"/>
        </w:numPr>
        <w:rPr>
          <w:lang w:val="de-DE"/>
        </w:rPr>
      </w:pPr>
      <w:r w:rsidRPr="00190284">
        <w:rPr>
          <w:lang w:val="de-DE"/>
        </w:rPr>
        <w:t xml:space="preserve">Füge nun die Beschriftung ein. Für </w:t>
      </w:r>
      <w:r w:rsidRPr="00190284">
        <w:rPr>
          <w:b/>
          <w:lang w:val="de-DE"/>
        </w:rPr>
        <w:t>Bildtexte</w:t>
      </w:r>
      <w:r w:rsidRPr="00190284">
        <w:rPr>
          <w:lang w:val="de-DE"/>
        </w:rPr>
        <w:t xml:space="preserve"> klicke die betreffende Abbildung an, wählen Registerkarte ‚</w:t>
      </w:r>
      <w:r w:rsidRPr="00190284">
        <w:rPr>
          <w:i/>
          <w:lang w:val="de-DE"/>
        </w:rPr>
        <w:t>Verweise‘</w:t>
      </w:r>
      <w:r w:rsidRPr="00190284">
        <w:rPr>
          <w:lang w:val="de-DE"/>
        </w:rPr>
        <w:t xml:space="preserve"> und dann ‚</w:t>
      </w:r>
      <w:r w:rsidRPr="00190284">
        <w:rPr>
          <w:i/>
          <w:lang w:val="de-DE"/>
        </w:rPr>
        <w:t>Beschriftung ein</w:t>
      </w:r>
      <w:r w:rsidRPr="00190284">
        <w:rPr>
          <w:i/>
          <w:lang w:val="de-DE"/>
        </w:rPr>
        <w:softHyphen/>
        <w:t>fügen‘</w:t>
      </w:r>
      <w:r w:rsidRPr="00190284">
        <w:rPr>
          <w:lang w:val="de-DE"/>
        </w:rPr>
        <w:t xml:space="preserve">. Das ist </w:t>
      </w:r>
      <w:r w:rsidRPr="00190284">
        <w:rPr>
          <w:lang w:val="de-DE"/>
        </w:rPr>
        <w:lastRenderedPageBreak/>
        <w:t>Voraussetzung, wenn du zum Abschluss der Arbeit ein Abbildungsverzeichnis von Word erstellen lassen willst.</w:t>
      </w:r>
    </w:p>
    <w:p w14:paraId="6D51BE3E" w14:textId="77777777" w:rsidR="005730B9" w:rsidRPr="00190284" w:rsidRDefault="006137DA" w:rsidP="006137DA">
      <w:pPr>
        <w:pStyle w:val="Listenabsatz"/>
        <w:numPr>
          <w:ilvl w:val="0"/>
          <w:numId w:val="32"/>
        </w:numPr>
        <w:rPr>
          <w:lang w:val="de-DE"/>
        </w:rPr>
      </w:pPr>
      <w:r w:rsidRPr="00190284">
        <w:rPr>
          <w:lang w:val="de-DE"/>
        </w:rPr>
        <w:t>M</w:t>
      </w:r>
      <w:r w:rsidR="005730B9" w:rsidRPr="00190284">
        <w:rPr>
          <w:lang w:val="de-DE"/>
        </w:rPr>
        <w:t>arkiere Abbildung und Beschriftung gemeinsam (</w:t>
      </w:r>
      <w:r w:rsidR="005730B9" w:rsidRPr="00190284">
        <w:rPr>
          <w:b/>
          <w:lang w:val="de-DE"/>
        </w:rPr>
        <w:t>Shift-Taste gedrückt halten, Bild und Bildunterschrift anklicken</w:t>
      </w:r>
      <w:r w:rsidR="005730B9" w:rsidRPr="00190284">
        <w:rPr>
          <w:lang w:val="de-DE"/>
        </w:rPr>
        <w:t>)</w:t>
      </w:r>
      <w:r w:rsidRPr="00190284">
        <w:rPr>
          <w:lang w:val="de-DE"/>
        </w:rPr>
        <w:t>, wähle</w:t>
      </w:r>
      <w:r w:rsidR="005730B9" w:rsidRPr="00190284">
        <w:rPr>
          <w:lang w:val="de-DE"/>
        </w:rPr>
        <w:t xml:space="preserve"> anschließend im Kontextmenü (Aufruf über rechte Maustaste) den Menüpunkt </w:t>
      </w:r>
      <w:r w:rsidR="005730B9" w:rsidRPr="00190284">
        <w:rPr>
          <w:i/>
          <w:lang w:val="de-DE"/>
        </w:rPr>
        <w:t xml:space="preserve">‚Gruppieren‘ </w:t>
      </w:r>
      <w:r w:rsidRPr="00190284">
        <w:rPr>
          <w:lang w:val="de-DE"/>
        </w:rPr>
        <w:t xml:space="preserve"> und bestätige</w:t>
      </w:r>
      <w:r w:rsidR="005730B9" w:rsidRPr="00190284">
        <w:rPr>
          <w:lang w:val="de-DE"/>
        </w:rPr>
        <w:t xml:space="preserve"> mit </w:t>
      </w:r>
      <w:r w:rsidR="005730B9" w:rsidRPr="00190284">
        <w:rPr>
          <w:i/>
          <w:lang w:val="de-DE"/>
        </w:rPr>
        <w:t>‚Gruppieren‘</w:t>
      </w:r>
      <w:r w:rsidR="005730B9" w:rsidRPr="00190284">
        <w:rPr>
          <w:lang w:val="de-DE"/>
        </w:rPr>
        <w:t xml:space="preserve">. Um Bild und Bildunterschrift durch Verschieben leicht an die passende Stelle verschieben zu können, </w:t>
      </w:r>
      <w:r w:rsidR="005730B9" w:rsidRPr="00190284">
        <w:rPr>
          <w:b/>
          <w:lang w:val="de-DE"/>
        </w:rPr>
        <w:t>nochmals</w:t>
      </w:r>
      <w:r w:rsidR="005730B9" w:rsidRPr="00190284">
        <w:rPr>
          <w:lang w:val="de-DE"/>
        </w:rPr>
        <w:t xml:space="preserve"> das Bild anklicken, anschließend im Kontextmenü (Aufruf über rechte Maustaste) als ‚</w:t>
      </w:r>
      <w:r w:rsidR="005730B9" w:rsidRPr="00190284">
        <w:rPr>
          <w:i/>
          <w:lang w:val="de-DE"/>
        </w:rPr>
        <w:t>Zeilen</w:t>
      </w:r>
      <w:r w:rsidR="005730B9" w:rsidRPr="00190284">
        <w:rPr>
          <w:i/>
          <w:lang w:val="de-DE"/>
        </w:rPr>
        <w:softHyphen/>
        <w:t>umbruch‘</w:t>
      </w:r>
      <w:r w:rsidR="005730B9" w:rsidRPr="00190284">
        <w:rPr>
          <w:lang w:val="de-DE"/>
        </w:rPr>
        <w:t xml:space="preserve"> die Option ‚</w:t>
      </w:r>
      <w:r w:rsidR="005730B9" w:rsidRPr="00190284">
        <w:rPr>
          <w:i/>
          <w:lang w:val="de-DE"/>
        </w:rPr>
        <w:t>Passend‘</w:t>
      </w:r>
      <w:r w:rsidR="005730B9" w:rsidRPr="00190284">
        <w:rPr>
          <w:lang w:val="de-DE"/>
        </w:rPr>
        <w:t xml:space="preserve"> wählen.</w:t>
      </w:r>
    </w:p>
    <w:p w14:paraId="1E82BA66" w14:textId="77777777" w:rsidR="005730B9" w:rsidRPr="00190284" w:rsidRDefault="005730B9" w:rsidP="00ED0EEC">
      <w:pPr>
        <w:rPr>
          <w:lang w:val="de-DE"/>
        </w:rPr>
      </w:pPr>
    </w:p>
    <w:p w14:paraId="2F270341" w14:textId="77777777" w:rsidR="00E34723" w:rsidRPr="00190284" w:rsidRDefault="00E34723" w:rsidP="00E34723"/>
    <w:p w14:paraId="582E9C82" w14:textId="6CC7562C" w:rsidR="00E34723" w:rsidRPr="00190284" w:rsidRDefault="00E34723" w:rsidP="00E34723">
      <w:pPr>
        <w:rPr>
          <w:lang w:val="de-DE"/>
        </w:rPr>
      </w:pPr>
    </w:p>
    <w:p w14:paraId="3BB41507" w14:textId="77777777" w:rsidR="00E34723" w:rsidRPr="00190284" w:rsidRDefault="00E34723" w:rsidP="00E34723">
      <w:pPr>
        <w:rPr>
          <w:lang w:val="de-DE"/>
        </w:rPr>
      </w:pPr>
    </w:p>
    <w:p w14:paraId="7E7B0009" w14:textId="77777777" w:rsidR="00E34723" w:rsidRPr="00190284" w:rsidRDefault="00E34723" w:rsidP="00E34723"/>
    <w:p w14:paraId="2AFF2CA8" w14:textId="77777777" w:rsidR="00E34723" w:rsidRPr="00190284" w:rsidRDefault="00E34723" w:rsidP="00E34723"/>
    <w:p w14:paraId="16E8D47D" w14:textId="77777777" w:rsidR="00E34723" w:rsidRPr="00190284" w:rsidRDefault="00E34723" w:rsidP="00E34723"/>
    <w:p w14:paraId="2E2ED567" w14:textId="77777777" w:rsidR="00E34723" w:rsidRPr="00190284" w:rsidRDefault="00E34723" w:rsidP="00E34723"/>
    <w:p w14:paraId="68A6B2BB" w14:textId="77777777" w:rsidR="00E34723" w:rsidRPr="00190284" w:rsidRDefault="00E34723" w:rsidP="00E34723"/>
    <w:p w14:paraId="199F0699" w14:textId="77777777" w:rsidR="00E34723" w:rsidRPr="00190284" w:rsidRDefault="00E34723" w:rsidP="00E34723"/>
    <w:p w14:paraId="4104FA8D" w14:textId="77777777" w:rsidR="00E34723" w:rsidRPr="00190284" w:rsidRDefault="00E34723" w:rsidP="00E34723"/>
    <w:p w14:paraId="415D2DE6" w14:textId="77777777" w:rsidR="00E34723" w:rsidRPr="00190284" w:rsidRDefault="00E34723" w:rsidP="00E34723"/>
    <w:p w14:paraId="2FCDC0B6" w14:textId="06727597" w:rsidR="00E34723" w:rsidRPr="00190284" w:rsidRDefault="00E34723" w:rsidP="00E34723"/>
    <w:p w14:paraId="3218AFC1" w14:textId="025E4D89" w:rsidR="00E34723" w:rsidRPr="00190284" w:rsidRDefault="00E34723" w:rsidP="00E34723"/>
    <w:p w14:paraId="0523A376" w14:textId="77777777" w:rsidR="00E34723" w:rsidRPr="00190284" w:rsidRDefault="00E34723" w:rsidP="00E34723"/>
    <w:p w14:paraId="73FC5452" w14:textId="083C1CA5" w:rsidR="00E34723" w:rsidRPr="00190284" w:rsidRDefault="00E34723" w:rsidP="00E34723">
      <w:pPr>
        <w:sectPr w:rsidR="00E34723" w:rsidRPr="00190284" w:rsidSect="00365BAA">
          <w:pgSz w:w="11907" w:h="16839" w:code="9"/>
          <w:pgMar w:top="1134" w:right="1418" w:bottom="1134" w:left="1985" w:header="1020" w:footer="850" w:gutter="0"/>
          <w:cols w:space="720"/>
          <w:noEndnote/>
          <w:docGrid w:linePitch="326"/>
        </w:sectPr>
      </w:pPr>
    </w:p>
    <w:p w14:paraId="323BBB1C" w14:textId="77777777" w:rsidR="00D4239A" w:rsidRPr="00190284" w:rsidRDefault="00F52405" w:rsidP="00B86755">
      <w:pPr>
        <w:pStyle w:val="berschrift1"/>
        <w:numPr>
          <w:ilvl w:val="0"/>
          <w:numId w:val="0"/>
        </w:numPr>
        <w:ind w:left="432" w:hanging="432"/>
      </w:pPr>
      <w:bookmarkStart w:id="21" w:name="_Toc98057182"/>
      <w:r w:rsidRPr="00190284">
        <w:lastRenderedPageBreak/>
        <w:t>Anhang /Glossar</w:t>
      </w:r>
      <w:r w:rsidR="00887475" w:rsidRPr="00190284">
        <w:t xml:space="preserve"> (optional)</w:t>
      </w:r>
      <w:bookmarkEnd w:id="21"/>
    </w:p>
    <w:p w14:paraId="3885FB9C" w14:textId="77777777" w:rsidR="00F52405" w:rsidRPr="00190284" w:rsidRDefault="00887475" w:rsidP="00F52405">
      <w:r w:rsidRPr="00190284">
        <w:t>In den Anhang kannst du Material stellen, das nicht unmittelbar in den Text eingefügt werden oder ausdrücklich besprochen werden kann (Fragebögen, Briefe, Dokumente, Ton-, Bildträger).</w:t>
      </w:r>
    </w:p>
    <w:p w14:paraId="071272BB" w14:textId="77777777" w:rsidR="00887475" w:rsidRPr="00190284" w:rsidRDefault="00887475" w:rsidP="00F52405">
      <w:r w:rsidRPr="00190284">
        <w:t>Ein Glossar ist eine Liste erklärungsbedürftiger Fachbegriffe oder Definitionen.</w:t>
      </w:r>
    </w:p>
    <w:p w14:paraId="69C8285A" w14:textId="77777777" w:rsidR="005F4448" w:rsidRPr="00190284" w:rsidRDefault="005F4448" w:rsidP="005F4448">
      <w:pPr>
        <w:suppressAutoHyphens w:val="0"/>
        <w:autoSpaceDE w:val="0"/>
        <w:autoSpaceDN w:val="0"/>
        <w:adjustRightInd w:val="0"/>
        <w:spacing w:line="240" w:lineRule="auto"/>
        <w:jc w:val="left"/>
        <w:rPr>
          <w:rFonts w:cs="Cambria-BoldItalic"/>
          <w:b/>
          <w:bCs/>
          <w:i/>
          <w:iCs/>
          <w:color w:val="000000"/>
          <w:sz w:val="18"/>
          <w:szCs w:val="18"/>
        </w:rPr>
      </w:pPr>
    </w:p>
    <w:p w14:paraId="3EC0FC48" w14:textId="77777777" w:rsidR="005F4448" w:rsidRPr="00190284" w:rsidRDefault="005F4448" w:rsidP="005F4448">
      <w:pPr>
        <w:suppressAutoHyphens w:val="0"/>
        <w:autoSpaceDE w:val="0"/>
        <w:autoSpaceDN w:val="0"/>
        <w:adjustRightInd w:val="0"/>
        <w:spacing w:line="240" w:lineRule="auto"/>
        <w:jc w:val="left"/>
        <w:rPr>
          <w:rFonts w:cs="Cambria-BoldItalic"/>
          <w:b/>
          <w:bCs/>
          <w:i/>
          <w:iCs/>
          <w:color w:val="000000"/>
          <w:sz w:val="18"/>
          <w:szCs w:val="18"/>
        </w:rPr>
      </w:pPr>
    </w:p>
    <w:p w14:paraId="0C9B2C1A" w14:textId="77777777" w:rsidR="00F52405" w:rsidRPr="00190284" w:rsidRDefault="00F52405" w:rsidP="005F4448">
      <w:pPr>
        <w:suppressAutoHyphens w:val="0"/>
        <w:autoSpaceDE w:val="0"/>
        <w:autoSpaceDN w:val="0"/>
        <w:adjustRightInd w:val="0"/>
        <w:spacing w:line="240" w:lineRule="auto"/>
        <w:jc w:val="left"/>
        <w:sectPr w:rsidR="00F52405" w:rsidRPr="00190284" w:rsidSect="00365BAA">
          <w:pgSz w:w="11907" w:h="16839" w:code="9"/>
          <w:pgMar w:top="1134" w:right="1418" w:bottom="1134" w:left="1985" w:header="1020" w:footer="850" w:gutter="0"/>
          <w:cols w:space="720"/>
          <w:noEndnote/>
          <w:docGrid w:linePitch="326"/>
        </w:sectPr>
      </w:pPr>
    </w:p>
    <w:p w14:paraId="37F7A209" w14:textId="77777777" w:rsidR="00E61B68" w:rsidRPr="00190284" w:rsidRDefault="00887475" w:rsidP="00B86755">
      <w:pPr>
        <w:pStyle w:val="berschrift1"/>
        <w:numPr>
          <w:ilvl w:val="0"/>
          <w:numId w:val="0"/>
        </w:numPr>
        <w:ind w:left="432" w:hanging="432"/>
      </w:pPr>
      <w:bookmarkStart w:id="22" w:name="_Toc98057183"/>
      <w:bookmarkEnd w:id="17"/>
      <w:bookmarkEnd w:id="18"/>
      <w:bookmarkEnd w:id="19"/>
      <w:r w:rsidRPr="00190284">
        <w:lastRenderedPageBreak/>
        <w:t>Selbstständigkeitserklärung</w:t>
      </w:r>
      <w:bookmarkEnd w:id="22"/>
    </w:p>
    <w:p w14:paraId="320FFCC6" w14:textId="235FDA5E" w:rsidR="00887475" w:rsidRPr="00190284" w:rsidRDefault="00887475" w:rsidP="00231F48">
      <w:pPr>
        <w:suppressAutoHyphens w:val="0"/>
        <w:autoSpaceDE w:val="0"/>
        <w:autoSpaceDN w:val="0"/>
        <w:adjustRightInd w:val="0"/>
      </w:pPr>
      <w:r w:rsidRPr="00190284">
        <w:t>„Ich erkläre, dass ich die vorwissens</w:t>
      </w:r>
      <w:r w:rsidR="00365BAA" w:rsidRPr="00190284">
        <w:t>chaftliche Arbeit eigenständig</w:t>
      </w:r>
      <w:r w:rsidR="00231F48">
        <w:t xml:space="preserve"> verfasst und keine anderen Hilfsmittel als die angegebenen benützt habe</w:t>
      </w:r>
      <w:r w:rsidRPr="00190284">
        <w:t>.</w:t>
      </w:r>
      <w:r w:rsidR="00231F48">
        <w:t xml:space="preserve"> Die Stellen, die anderen Werken (gilt ebenso für Werke aus elektronischen Datenbanken oder aus dem Internet) wörtlich oder sinngemäß entnommen sind, habe ich unter Angabe der Quelle und Einhaltung der Regeln wissenschaftlichen Zitierens kenntlich gemacht. Die Versicherung umfasst auch in der Arbeit verwendete bildliche Darstellungen, Tabellen, Skizzen und Zeichnungen. Für die Erstellung der Arbeit gegebenenfalls verwendete Hilfsmittel generativer KI-Tools führte ich wahrheitsgetreu mit Nennung der Tools und Einsatzgebiet an. Alle verwendeten Hilfsmittel wurden vollständig und wahrheitsgetreu inkl. Produktversion und Prompt ausgewiesen.“</w:t>
      </w:r>
      <w:r w:rsidRPr="00190284">
        <w:t xml:space="preserve"> </w:t>
      </w:r>
    </w:p>
    <w:p w14:paraId="2A61190A" w14:textId="77777777" w:rsidR="00887475" w:rsidRPr="00190284" w:rsidRDefault="00887475" w:rsidP="00231F48">
      <w:pPr>
        <w:suppressAutoHyphens w:val="0"/>
        <w:autoSpaceDE w:val="0"/>
        <w:autoSpaceDN w:val="0"/>
        <w:adjustRightInd w:val="0"/>
        <w:spacing w:line="240" w:lineRule="auto"/>
      </w:pPr>
    </w:p>
    <w:p w14:paraId="6A0A57B1" w14:textId="77777777" w:rsidR="00887475" w:rsidRPr="00190284" w:rsidRDefault="00887475" w:rsidP="00887475">
      <w:pPr>
        <w:suppressAutoHyphens w:val="0"/>
        <w:autoSpaceDE w:val="0"/>
        <w:autoSpaceDN w:val="0"/>
        <w:adjustRightInd w:val="0"/>
        <w:spacing w:line="240" w:lineRule="auto"/>
        <w:jc w:val="left"/>
      </w:pPr>
    </w:p>
    <w:p w14:paraId="29D310F2" w14:textId="77777777" w:rsidR="00887475" w:rsidRPr="00190284" w:rsidRDefault="00887475" w:rsidP="00887475">
      <w:pPr>
        <w:suppressAutoHyphens w:val="0"/>
        <w:autoSpaceDE w:val="0"/>
        <w:autoSpaceDN w:val="0"/>
        <w:adjustRightInd w:val="0"/>
        <w:spacing w:line="240" w:lineRule="auto"/>
        <w:jc w:val="left"/>
      </w:pPr>
    </w:p>
    <w:p w14:paraId="213DE01E" w14:textId="77777777" w:rsidR="00887475" w:rsidRPr="00190284" w:rsidRDefault="00887475" w:rsidP="00887475">
      <w:pPr>
        <w:suppressAutoHyphens w:val="0"/>
        <w:autoSpaceDE w:val="0"/>
        <w:autoSpaceDN w:val="0"/>
        <w:adjustRightInd w:val="0"/>
        <w:spacing w:line="240" w:lineRule="auto"/>
        <w:jc w:val="left"/>
      </w:pPr>
      <w:r w:rsidRPr="00190284">
        <w:t>(Ort, Datum und Unterschrift</w:t>
      </w:r>
      <w:r w:rsidRPr="00190284">
        <w:rPr>
          <w:rFonts w:cs="Cambria"/>
          <w:sz w:val="18"/>
          <w:szCs w:val="18"/>
        </w:rPr>
        <w:t>)</w:t>
      </w:r>
    </w:p>
    <w:p w14:paraId="5DCBAE52" w14:textId="77777777" w:rsidR="00705F1A" w:rsidRPr="00190284" w:rsidRDefault="00705F1A" w:rsidP="008373C5">
      <w:pPr>
        <w:pStyle w:val="Textkrper"/>
        <w:spacing w:before="240"/>
        <w:rPr>
          <w:b/>
          <w:bCs/>
        </w:rPr>
        <w:sectPr w:rsidR="00705F1A" w:rsidRPr="00190284" w:rsidSect="00365BAA">
          <w:pgSz w:w="11907" w:h="16839" w:code="9"/>
          <w:pgMar w:top="1134" w:right="1418" w:bottom="1134" w:left="1985" w:header="1020" w:footer="850" w:gutter="0"/>
          <w:cols w:space="720"/>
          <w:noEndnote/>
          <w:docGrid w:linePitch="326"/>
        </w:sectPr>
      </w:pPr>
      <w:bookmarkStart w:id="23" w:name="_Toc174445980"/>
      <w:bookmarkStart w:id="24" w:name="_Toc176835473"/>
      <w:bookmarkStart w:id="25" w:name="_Toc176840777"/>
    </w:p>
    <w:bookmarkEnd w:id="23"/>
    <w:bookmarkEnd w:id="24"/>
    <w:bookmarkEnd w:id="25"/>
    <w:p w14:paraId="07F3A378" w14:textId="77777777" w:rsidR="00544C49" w:rsidRPr="00190284" w:rsidRDefault="00887475" w:rsidP="00887475">
      <w:pPr>
        <w:pStyle w:val="berschrift4"/>
        <w:rPr>
          <w:noProof/>
        </w:rPr>
      </w:pPr>
      <w:r w:rsidRPr="00190284">
        <w:rPr>
          <w:noProof/>
        </w:rPr>
        <w:lastRenderedPageBreak/>
        <w:t>Beilagen</w:t>
      </w:r>
    </w:p>
    <w:p w14:paraId="28D2F31C" w14:textId="77777777" w:rsidR="00887475" w:rsidRPr="00190284" w:rsidRDefault="00887475" w:rsidP="00887475">
      <w:r w:rsidRPr="00190284">
        <w:t>Der Arbeit müssen die Arbeitsprotokolle beigelegt werden. Sie werden nicht eingeheftet.</w:t>
      </w:r>
    </w:p>
    <w:p w14:paraId="3FC53BB5" w14:textId="77777777" w:rsidR="00887475" w:rsidRPr="00190284" w:rsidRDefault="00887475" w:rsidP="00887475">
      <w:pPr>
        <w:pStyle w:val="Listenabsatz"/>
        <w:numPr>
          <w:ilvl w:val="0"/>
          <w:numId w:val="31"/>
        </w:numPr>
      </w:pPr>
      <w:r w:rsidRPr="00190284">
        <w:t>Begleitprotokoll des Schülers/der Schülerin</w:t>
      </w:r>
    </w:p>
    <w:p w14:paraId="0C9073FC" w14:textId="59DD82AD" w:rsidR="009D734C" w:rsidRPr="00190284" w:rsidRDefault="00887475" w:rsidP="006137DA">
      <w:pPr>
        <w:pStyle w:val="Listenabsatz"/>
        <w:numPr>
          <w:ilvl w:val="0"/>
          <w:numId w:val="31"/>
        </w:numPr>
      </w:pPr>
      <w:r w:rsidRPr="00190284">
        <w:t>Betreuungspr</w:t>
      </w:r>
      <w:r w:rsidR="006137DA" w:rsidRPr="00190284">
        <w:t>otokoll des Lehrers/der Lehrerin</w:t>
      </w:r>
      <w:r w:rsidR="00E34723" w:rsidRPr="00190284">
        <w:t xml:space="preserve"> (durch Betreuungslehrer*in)</w:t>
      </w:r>
    </w:p>
    <w:p w14:paraId="21EB015D" w14:textId="0C0BC58A" w:rsidR="00E34723" w:rsidRPr="00190284" w:rsidRDefault="00E34723" w:rsidP="006137DA">
      <w:pPr>
        <w:pStyle w:val="Listenabsatz"/>
        <w:numPr>
          <w:ilvl w:val="0"/>
          <w:numId w:val="31"/>
        </w:numPr>
      </w:pPr>
      <w:r w:rsidRPr="00190284">
        <w:t>Ausgefüllter Beurteilungsraster – Kompetenzen 1 bis 5 (durch Betreuungslehrer*in)</w:t>
      </w:r>
    </w:p>
    <w:p w14:paraId="3AA5F7B4" w14:textId="4D268BF9" w:rsidR="003662E1" w:rsidRPr="00190284" w:rsidRDefault="003662E1" w:rsidP="006137DA">
      <w:pPr>
        <w:pStyle w:val="Listenabsatz"/>
        <w:numPr>
          <w:ilvl w:val="0"/>
          <w:numId w:val="31"/>
        </w:numPr>
      </w:pPr>
      <w:r w:rsidRPr="00190284">
        <w:t xml:space="preserve">Schriftliches Gutachten des Lehrers/der Lehrerin (durch </w:t>
      </w:r>
      <w:proofErr w:type="spellStart"/>
      <w:r w:rsidRPr="00190284">
        <w:t>Betreuungsleher</w:t>
      </w:r>
      <w:proofErr w:type="spellEnd"/>
      <w:r w:rsidRPr="00190284">
        <w:t>*in)</w:t>
      </w:r>
    </w:p>
    <w:p w14:paraId="75A83711" w14:textId="56995FA1" w:rsidR="00E34723" w:rsidRPr="00190284" w:rsidRDefault="00E34723" w:rsidP="00E34723"/>
    <w:p w14:paraId="54F68CC3" w14:textId="1182F68D" w:rsidR="00E34723" w:rsidRPr="00190284" w:rsidRDefault="00E34723" w:rsidP="00E34723"/>
    <w:p w14:paraId="0C5199BF" w14:textId="788AF3D0" w:rsidR="00E34723" w:rsidRPr="00190284" w:rsidRDefault="00E34723" w:rsidP="003662E1">
      <w:pPr>
        <w:pStyle w:val="berschrift4"/>
      </w:pPr>
      <w:r w:rsidRPr="00190284">
        <w:t xml:space="preserve">Umfang der VWA: </w:t>
      </w:r>
      <w:proofErr w:type="spellStart"/>
      <w:r w:rsidR="003662E1" w:rsidRPr="00190284">
        <w:t>c</w:t>
      </w:r>
      <w:r w:rsidRPr="00190284">
        <w:t>irka</w:t>
      </w:r>
      <w:proofErr w:type="spellEnd"/>
      <w:r w:rsidRPr="00190284">
        <w:t xml:space="preserve"> 60.000 Zeichen </w:t>
      </w:r>
    </w:p>
    <w:p w14:paraId="47B32468" w14:textId="7F54D490" w:rsidR="003662E1" w:rsidRPr="00190284" w:rsidRDefault="00E34723" w:rsidP="00E34723">
      <w:pPr>
        <w:pStyle w:val="Listenabsatz"/>
        <w:numPr>
          <w:ilvl w:val="0"/>
          <w:numId w:val="33"/>
        </w:numPr>
      </w:pPr>
      <w:r w:rsidRPr="00190284">
        <w:t>dazu zählen auch: Leerzeichen, Quellenbelege im Text und Fußnoten</w:t>
      </w:r>
    </w:p>
    <w:p w14:paraId="68392D4D" w14:textId="3E8873F6" w:rsidR="00E34723" w:rsidRPr="00190284" w:rsidRDefault="00E34723" w:rsidP="00E34723">
      <w:pPr>
        <w:pStyle w:val="Listenabsatz"/>
        <w:numPr>
          <w:ilvl w:val="0"/>
          <w:numId w:val="33"/>
        </w:numPr>
      </w:pPr>
      <w:r w:rsidRPr="00190284">
        <w:t>dazu zählen nicht: Vorwort, Inhalts-, Literatur- und Abkürzungsverzeichnis</w:t>
      </w:r>
    </w:p>
    <w:sectPr w:rsidR="00E34723" w:rsidRPr="00190284" w:rsidSect="00365BAA">
      <w:pgSz w:w="11907" w:h="16839" w:code="9"/>
      <w:pgMar w:top="1134" w:right="1418" w:bottom="1134" w:left="1985" w:header="1020" w:footer="85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D5A62B" w14:textId="77777777" w:rsidR="00071A50" w:rsidRDefault="00071A50" w:rsidP="00544C49">
      <w:r>
        <w:separator/>
      </w:r>
    </w:p>
  </w:endnote>
  <w:endnote w:type="continuationSeparator" w:id="0">
    <w:p w14:paraId="46C37C44" w14:textId="77777777" w:rsidR="00071A50" w:rsidRDefault="00071A50" w:rsidP="00544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Cond">
    <w:panose1 w:val="020B0506020202020204"/>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Univers LT Std 57 Cn">
    <w:altName w:val="Arial Narrow"/>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heSansSemiBold-Plain">
    <w:altName w:val="Calibri"/>
    <w:panose1 w:val="00000000000000000000"/>
    <w:charset w:val="00"/>
    <w:family w:val="auto"/>
    <w:notTrueType/>
    <w:pitch w:val="default"/>
    <w:sig w:usb0="00000003" w:usb1="00000000" w:usb2="00000000" w:usb3="00000000" w:csb0="00000001" w:csb1="00000000"/>
  </w:font>
  <w:font w:name="Cambria-Italic">
    <w:altName w:val="Cambria"/>
    <w:panose1 w:val="00000000000000000000"/>
    <w:charset w:val="00"/>
    <w:family w:val="auto"/>
    <w:notTrueType/>
    <w:pitch w:val="default"/>
    <w:sig w:usb0="00000003" w:usb1="00000000" w:usb2="00000000" w:usb3="00000000" w:csb0="00000001" w:csb1="00000000"/>
  </w:font>
  <w:font w:name="Cambria-Bold">
    <w:altName w:val="Cambria"/>
    <w:panose1 w:val="00000000000000000000"/>
    <w:charset w:val="00"/>
    <w:family w:val="auto"/>
    <w:notTrueType/>
    <w:pitch w:val="default"/>
    <w:sig w:usb0="00000003" w:usb1="00000000" w:usb2="00000000" w:usb3="00000000" w:csb0="00000001" w:csb1="00000000"/>
  </w:font>
  <w:font w:name="Cambria-BoldItalic">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728A0" w14:textId="77777777" w:rsidR="00190284" w:rsidRDefault="00190284" w:rsidP="0019028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57588" w14:textId="77777777" w:rsidR="00190284" w:rsidRPr="00190284" w:rsidRDefault="00190284" w:rsidP="0019028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28AEA" w14:textId="77777777" w:rsidR="00190284" w:rsidRDefault="00190284" w:rsidP="00190284">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04181"/>
      <w:docPartObj>
        <w:docPartGallery w:val="Page Numbers (Bottom of Page)"/>
        <w:docPartUnique/>
      </w:docPartObj>
    </w:sdtPr>
    <w:sdtEndPr/>
    <w:sdtContent>
      <w:p w14:paraId="6C7E2F84" w14:textId="77777777" w:rsidR="00B86755" w:rsidRPr="00087DA6" w:rsidRDefault="00B86755" w:rsidP="00190284">
        <w:pPr>
          <w:pStyle w:val="Fuzeile"/>
        </w:pPr>
        <w:r w:rsidRPr="00087DA6">
          <w:t xml:space="preserve"> </w:t>
        </w:r>
        <w:r w:rsidRPr="00087DA6">
          <w:tab/>
        </w:r>
        <w:r w:rsidRPr="00087DA6">
          <w:tab/>
          <w:t xml:space="preserve">Seite </w:t>
        </w:r>
        <w:r w:rsidR="0067504A" w:rsidRPr="00087DA6">
          <w:fldChar w:fldCharType="begin"/>
        </w:r>
        <w:r w:rsidRPr="00087DA6">
          <w:instrText>PAGE   \* MERGEFORMAT</w:instrText>
        </w:r>
        <w:r w:rsidR="0067504A" w:rsidRPr="00087DA6">
          <w:fldChar w:fldCharType="separate"/>
        </w:r>
        <w:r w:rsidR="002F4B75" w:rsidRPr="002F4B75">
          <w:rPr>
            <w:noProof/>
            <w:lang w:val="de-DE"/>
          </w:rPr>
          <w:t>10</w:t>
        </w:r>
        <w:r w:rsidR="0067504A" w:rsidRPr="00087DA6">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972C3B" w14:textId="77777777" w:rsidR="00071A50" w:rsidRDefault="00071A50" w:rsidP="00544C49">
      <w:r>
        <w:separator/>
      </w:r>
    </w:p>
  </w:footnote>
  <w:footnote w:type="continuationSeparator" w:id="0">
    <w:p w14:paraId="768F8019" w14:textId="77777777" w:rsidR="00071A50" w:rsidRDefault="00071A50" w:rsidP="00544C49">
      <w:r>
        <w:continuationSeparator/>
      </w:r>
    </w:p>
  </w:footnote>
  <w:footnote w:id="1">
    <w:p w14:paraId="5E7E7506" w14:textId="77777777" w:rsidR="00B86755" w:rsidRDefault="00B86755" w:rsidP="00190284">
      <w:pPr>
        <w:pStyle w:val="Funotentext"/>
      </w:pPr>
      <w:r>
        <w:rPr>
          <w:rStyle w:val="Funotenzeichen"/>
        </w:rPr>
        <w:footnoteRef/>
      </w:r>
      <w:r>
        <w:t xml:space="preserve"> Vgl. KARMASIN, Mathias/RIBING, Rainer: Die Gestaltung wissenschaftlicher Arbeiten. Ein Leitfaden für Seminararbeiten, Bachelor-, Master- und Magisterarbeiten sowie Dissertationen. 6. Aktualisierte Aufl. Facultas: Wien 2011. (=UTB 2774), S. 27.</w:t>
      </w:r>
    </w:p>
  </w:footnote>
  <w:footnote w:id="2">
    <w:p w14:paraId="345C4E0F" w14:textId="77777777" w:rsidR="00B86755" w:rsidRDefault="00B86755" w:rsidP="00190284">
      <w:pPr>
        <w:pStyle w:val="Funotentext"/>
      </w:pPr>
      <w:r>
        <w:rPr>
          <w:rStyle w:val="Funotenzeichen"/>
        </w:rPr>
        <w:footnoteRef/>
      </w:r>
      <w:r>
        <w:t>Vgl. WEIGL, Huberta: Einleitung.</w:t>
      </w:r>
      <w:r w:rsidR="002A767C">
        <w:t xml:space="preserve"> </w:t>
      </w:r>
      <w:proofErr w:type="spellStart"/>
      <w:r w:rsidR="002A767C">
        <w:t>Pdf</w:t>
      </w:r>
      <w:proofErr w:type="spellEnd"/>
      <w:r w:rsidR="002A767C">
        <w:t>.</w:t>
      </w:r>
      <w:r>
        <w:t xml:space="preserve"> Online im Internet: URL:</w:t>
      </w:r>
      <w:r w:rsidRPr="00DC2D47">
        <w:t xml:space="preserve"> </w:t>
      </w:r>
      <w:hyperlink r:id="rId1" w:history="1">
        <w:r w:rsidRPr="00852E75">
          <w:rPr>
            <w:rStyle w:val="Hyperlink"/>
          </w:rPr>
          <w:t>http://www.ahs-vwa.at/mod/data/view.php?d=2&amp;advanced=0&amp;paging&amp;page=2</w:t>
        </w:r>
      </w:hyperlink>
      <w:r>
        <w:t>. [</w:t>
      </w:r>
      <w:r w:rsidR="002A767C">
        <w:t>8.9</w:t>
      </w:r>
      <w:r>
        <w:t>.201</w:t>
      </w:r>
      <w:r w:rsidR="002A767C">
        <w:t>5</w:t>
      </w:r>
      <w:r>
        <w:t>].</w:t>
      </w:r>
    </w:p>
  </w:footnote>
  <w:footnote w:id="3">
    <w:p w14:paraId="542B57FC" w14:textId="77777777" w:rsidR="00B86755" w:rsidRDefault="00B86755">
      <w:pPr>
        <w:pStyle w:val="Funotentext"/>
      </w:pPr>
      <w:r>
        <w:rPr>
          <w:rStyle w:val="Funotenzeichen"/>
        </w:rPr>
        <w:footnoteRef/>
      </w:r>
      <w:r>
        <w:t>WEIGL, Huberta: Einleitung.</w:t>
      </w:r>
      <w:r w:rsidR="003F2AF1">
        <w:t xml:space="preserve"> </w:t>
      </w:r>
      <w:proofErr w:type="spellStart"/>
      <w:r w:rsidR="003F2AF1">
        <w:t>Pdf</w:t>
      </w:r>
      <w:proofErr w:type="spellEnd"/>
      <w:r w:rsidR="003F2AF1">
        <w:t>.</w:t>
      </w:r>
      <w:r>
        <w:t xml:space="preserve"> Online im Internet: URL:</w:t>
      </w:r>
      <w:r w:rsidRPr="00DC2D47">
        <w:t xml:space="preserve"> </w:t>
      </w:r>
      <w:hyperlink r:id="rId2" w:history="1">
        <w:r w:rsidRPr="00852E75">
          <w:rPr>
            <w:rStyle w:val="Hyperlink"/>
          </w:rPr>
          <w:t>http://www.ahs-vwa.at/mod/data/view.php?d=2&amp;advanced=0&amp;paging&amp;page=2</w:t>
        </w:r>
      </w:hyperlink>
      <w:r>
        <w:t>. [5.1.2014].</w:t>
      </w:r>
    </w:p>
  </w:footnote>
  <w:footnote w:id="4">
    <w:p w14:paraId="1DDB43C7" w14:textId="77777777" w:rsidR="00B86755" w:rsidRDefault="00B86755">
      <w:pPr>
        <w:pStyle w:val="Funotentext"/>
      </w:pPr>
      <w:r>
        <w:rPr>
          <w:rStyle w:val="Funotenzeichen"/>
        </w:rPr>
        <w:footnoteRef/>
      </w:r>
      <w:r>
        <w:t xml:space="preserve"> Ebda.</w:t>
      </w:r>
    </w:p>
  </w:footnote>
  <w:footnote w:id="5">
    <w:p w14:paraId="7FC3EBFA" w14:textId="77777777" w:rsidR="00B86755" w:rsidRDefault="00B86755">
      <w:pPr>
        <w:pStyle w:val="Funotentext"/>
      </w:pPr>
      <w:r>
        <w:rPr>
          <w:rStyle w:val="Funotenzeichen"/>
        </w:rPr>
        <w:footnoteRef/>
      </w:r>
      <w:r>
        <w:t xml:space="preserve"> Ebda.</w:t>
      </w:r>
    </w:p>
  </w:footnote>
  <w:footnote w:id="6">
    <w:p w14:paraId="1A40C8FD" w14:textId="77777777" w:rsidR="00B86755" w:rsidRDefault="00B86755">
      <w:pPr>
        <w:pStyle w:val="Funotentext"/>
      </w:pPr>
      <w:r>
        <w:rPr>
          <w:rStyle w:val="Funotenzeichen"/>
        </w:rPr>
        <w:footnoteRef/>
      </w:r>
      <w:r>
        <w:t xml:space="preserve"> Ebda.</w:t>
      </w:r>
    </w:p>
  </w:footnote>
  <w:footnote w:id="7">
    <w:p w14:paraId="426B4C6E" w14:textId="77777777" w:rsidR="00B86755" w:rsidRDefault="00B86755" w:rsidP="00190284">
      <w:pPr>
        <w:pStyle w:val="Fuzeile"/>
        <w:rPr>
          <w:lang w:val="de-DE"/>
        </w:rPr>
      </w:pPr>
      <w:r>
        <w:rPr>
          <w:rStyle w:val="Funotenzeichen"/>
        </w:rPr>
        <w:footnoteRef/>
      </w:r>
      <w:r>
        <w:t xml:space="preserve"> </w:t>
      </w:r>
      <w:r>
        <w:rPr>
          <w:lang w:val="de-DE"/>
        </w:rPr>
        <w:t xml:space="preserve">FRANCK, Norbert: Lust statt Last: Wissenschaftliche Texte schreiben. In: FRANCK, Norbert / STARY, Joachim (Hrsg.): Die Technik des wissenschaftlichen Arbeitens. Eine praktische Anleitung. 11. völlig </w:t>
      </w:r>
      <w:proofErr w:type="spellStart"/>
      <w:r>
        <w:rPr>
          <w:lang w:val="de-DE"/>
        </w:rPr>
        <w:t>überarb</w:t>
      </w:r>
      <w:proofErr w:type="spellEnd"/>
      <w:r>
        <w:rPr>
          <w:lang w:val="de-DE"/>
        </w:rPr>
        <w:t xml:space="preserve">. Aufl. Paderborn [u.a.]: </w:t>
      </w:r>
      <w:proofErr w:type="spellStart"/>
      <w:r>
        <w:rPr>
          <w:lang w:val="de-DE"/>
        </w:rPr>
        <w:t>Ferd</w:t>
      </w:r>
      <w:proofErr w:type="spellEnd"/>
      <w:r>
        <w:rPr>
          <w:lang w:val="de-DE"/>
        </w:rPr>
        <w:t>. Schöningh 2003. (=UTB 724), S. 149.</w:t>
      </w:r>
    </w:p>
    <w:p w14:paraId="295FEC7B" w14:textId="77777777" w:rsidR="00B86755" w:rsidRDefault="00B86755" w:rsidP="00190284">
      <w:pPr>
        <w:pStyle w:val="Fuzeile"/>
      </w:pPr>
    </w:p>
  </w:footnote>
  <w:footnote w:id="8">
    <w:p w14:paraId="60000053" w14:textId="77777777" w:rsidR="00B86755" w:rsidRDefault="00B86755">
      <w:pPr>
        <w:pStyle w:val="Funotentext"/>
      </w:pPr>
      <w:r>
        <w:rPr>
          <w:rStyle w:val="Funotenzeichen"/>
        </w:rPr>
        <w:footnoteRef/>
      </w:r>
      <w:r>
        <w:t xml:space="preserve"> Vgl. KARMASIN, Mathias /RIBING, Rainer: Die Gestaltung wissenschaftlicher Arbeiten. Ein Leitfaden für Seminararbeiten, Bachelor-, Master- und Magisterarbeiten sowie Dissertationen. 6. Aktualisierte Aufl. Facultas: Wien 2011.(= UTB2774), S.52.</w:t>
      </w:r>
    </w:p>
  </w:footnote>
  <w:footnote w:id="9">
    <w:p w14:paraId="7B196197" w14:textId="77777777" w:rsidR="00B86755" w:rsidRDefault="00B86755" w:rsidP="00453788">
      <w:pPr>
        <w:spacing w:line="240" w:lineRule="auto"/>
        <w:rPr>
          <w:lang w:val="de-DE"/>
        </w:rPr>
      </w:pPr>
      <w:r>
        <w:rPr>
          <w:rStyle w:val="Funotenzeichen"/>
          <w:sz w:val="20"/>
          <w:szCs w:val="20"/>
        </w:rPr>
        <w:footnoteRef/>
      </w:r>
      <w:r>
        <w:rPr>
          <w:sz w:val="20"/>
          <w:szCs w:val="20"/>
        </w:rPr>
        <w:t xml:space="preserve"> </w:t>
      </w:r>
      <w:r>
        <w:rPr>
          <w:color w:val="000000"/>
          <w:sz w:val="20"/>
          <w:szCs w:val="20"/>
          <w:lang w:val="de-DE"/>
        </w:rPr>
        <w:t>THEISEN, Manuel René: Wissenschaftliches Arbeiten. Technik – Methodik – Form. 8., aktual.</w:t>
      </w:r>
      <w:r>
        <w:rPr>
          <w:sz w:val="20"/>
          <w:szCs w:val="20"/>
          <w:lang w:val="de-DE"/>
        </w:rPr>
        <w:t xml:space="preserve"> u. </w:t>
      </w:r>
      <w:proofErr w:type="spellStart"/>
      <w:r>
        <w:rPr>
          <w:sz w:val="20"/>
          <w:szCs w:val="20"/>
          <w:lang w:val="de-DE"/>
        </w:rPr>
        <w:t>erw</w:t>
      </w:r>
      <w:proofErr w:type="spellEnd"/>
      <w:r>
        <w:rPr>
          <w:sz w:val="20"/>
          <w:szCs w:val="20"/>
          <w:lang w:val="de-DE"/>
        </w:rPr>
        <w:t>. Aufl. München: Franz Vahlen 1997. (=</w:t>
      </w:r>
      <w:proofErr w:type="spellStart"/>
      <w:r>
        <w:rPr>
          <w:sz w:val="20"/>
          <w:szCs w:val="20"/>
          <w:lang w:val="de-DE"/>
        </w:rPr>
        <w:t>WiSt</w:t>
      </w:r>
      <w:proofErr w:type="spellEnd"/>
      <w:r>
        <w:rPr>
          <w:sz w:val="20"/>
          <w:szCs w:val="20"/>
          <w:lang w:val="de-DE"/>
        </w:rPr>
        <w:t>-Taschenbücher), S. 120.</w:t>
      </w:r>
    </w:p>
  </w:footnote>
  <w:footnote w:id="10">
    <w:p w14:paraId="17C1DE36" w14:textId="77777777" w:rsidR="00B86755" w:rsidRDefault="00B86755" w:rsidP="00A96B48">
      <w:pPr>
        <w:spacing w:line="240" w:lineRule="auto"/>
        <w:rPr>
          <w:lang w:val="de-DE"/>
        </w:rPr>
      </w:pPr>
      <w:r>
        <w:rPr>
          <w:rStyle w:val="Funotenzeichen"/>
        </w:rPr>
        <w:footnoteRef/>
      </w:r>
      <w:r>
        <w:t xml:space="preserve"> </w:t>
      </w:r>
      <w:r>
        <w:rPr>
          <w:sz w:val="20"/>
          <w:szCs w:val="20"/>
        </w:rPr>
        <w:t xml:space="preserve">Vgl. </w:t>
      </w:r>
      <w:r>
        <w:rPr>
          <w:sz w:val="20"/>
          <w:szCs w:val="20"/>
          <w:lang w:val="de-DE"/>
        </w:rPr>
        <w:t xml:space="preserve">FRANCK, Norbert: Lust statt last: Wissenschaftliche Texte schreiben. In: FRANCK, Norbert / STARY, Joachim (Hrsg.): Die Technik des wissenschaftlichen Arbeitens. Eine praktische Anleitung. 11. völlig </w:t>
      </w:r>
      <w:proofErr w:type="spellStart"/>
      <w:r>
        <w:rPr>
          <w:sz w:val="20"/>
          <w:szCs w:val="20"/>
          <w:lang w:val="de-DE"/>
        </w:rPr>
        <w:t>überarb</w:t>
      </w:r>
      <w:proofErr w:type="spellEnd"/>
      <w:r>
        <w:rPr>
          <w:sz w:val="20"/>
          <w:szCs w:val="20"/>
          <w:lang w:val="de-DE"/>
        </w:rPr>
        <w:t xml:space="preserve">. Aufl. Paderborn [u.a.]: </w:t>
      </w:r>
      <w:proofErr w:type="spellStart"/>
      <w:r>
        <w:rPr>
          <w:sz w:val="20"/>
          <w:szCs w:val="20"/>
          <w:lang w:val="de-DE"/>
        </w:rPr>
        <w:t>Ferd</w:t>
      </w:r>
      <w:proofErr w:type="spellEnd"/>
      <w:r>
        <w:rPr>
          <w:sz w:val="20"/>
          <w:szCs w:val="20"/>
          <w:lang w:val="de-DE"/>
        </w:rPr>
        <w:t>. Schöningh 2003. (=UTB 724), S. 117-137.</w:t>
      </w:r>
    </w:p>
  </w:footnote>
  <w:footnote w:id="11">
    <w:p w14:paraId="037676F1" w14:textId="77777777" w:rsidR="00B86755" w:rsidRDefault="00B86755">
      <w:pPr>
        <w:pStyle w:val="Funotentext"/>
      </w:pPr>
      <w:r>
        <w:rPr>
          <w:rStyle w:val="Funotenzeichen"/>
        </w:rPr>
        <w:footnoteRef/>
      </w:r>
      <w:r>
        <w:t xml:space="preserve"> Vgl. ESSELBORN-KRUMBIEGEL, Helga: Richtig wissenschaftlich schreiben. Wissenschaftssprache in Regeln und  Übungen. 2., durchgesehene Auflage. Paderborn: Ferdinand Schöningh 2012. (= UTB 3429).</w:t>
      </w:r>
    </w:p>
  </w:footnote>
  <w:footnote w:id="12">
    <w:p w14:paraId="72BDAD4D" w14:textId="77777777" w:rsidR="00B86755" w:rsidRDefault="00B86755" w:rsidP="00ED0EEC">
      <w:pPr>
        <w:pStyle w:val="Funotentext"/>
        <w:rPr>
          <w:i/>
          <w:lang w:val="de-DE"/>
        </w:rPr>
      </w:pPr>
    </w:p>
  </w:footnote>
  <w:footnote w:id="13">
    <w:p w14:paraId="71AE5430" w14:textId="77777777" w:rsidR="00B86755" w:rsidRPr="00190284" w:rsidRDefault="00B86755" w:rsidP="00190284">
      <w:pPr>
        <w:pStyle w:val="Fuzeile"/>
      </w:pPr>
      <w:r w:rsidRPr="00190284">
        <w:rPr>
          <w:rStyle w:val="Funotenzeichen"/>
          <w:vertAlign w:val="baseline"/>
        </w:rPr>
        <w:footnoteRef/>
      </w:r>
      <w:r w:rsidRPr="00190284">
        <w:t xml:space="preserve"> Vgl. dazu Creative Commons. In: Wikipedia. Online im Internet: URL: </w:t>
      </w:r>
      <w:hyperlink r:id="rId3" w:history="1">
        <w:r w:rsidRPr="00190284">
          <w:rPr>
            <w:rStyle w:val="Hyperlink"/>
            <w:color w:val="auto"/>
            <w:u w:val="none"/>
          </w:rPr>
          <w:t>http://de.wikipedia.org/wiki/Creative_Commons</w:t>
        </w:r>
      </w:hyperlink>
      <w:r w:rsidRPr="00190284">
        <w:t>. [</w:t>
      </w:r>
      <w:r w:rsidR="003F2AF1" w:rsidRPr="00190284">
        <w:t>8.9</w:t>
      </w:r>
      <w:r w:rsidRPr="00190284">
        <w:t>.201</w:t>
      </w:r>
      <w:r w:rsidR="002B13C8" w:rsidRPr="00190284">
        <w:t>5</w:t>
      </w:r>
      <w:r w:rsidRPr="00190284">
        <w:t xml:space="preserve">, </w:t>
      </w:r>
      <w:r w:rsidR="002B13C8" w:rsidRPr="00190284">
        <w:t>1</w:t>
      </w:r>
      <w:r w:rsidRPr="00190284">
        <w:t xml:space="preserve">1:16].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EA4EF" w14:textId="77777777" w:rsidR="00190284" w:rsidRDefault="0019028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FD074" w14:textId="77777777" w:rsidR="00190284" w:rsidRDefault="0019028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B06BF" w14:textId="77777777" w:rsidR="00190284" w:rsidRDefault="0019028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E6F6E" w14:textId="77777777" w:rsidR="00365BAA" w:rsidRDefault="00365BAA">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67D48" w14:textId="169D095D" w:rsidR="00365BAA" w:rsidRPr="004901E2" w:rsidRDefault="00365BAA">
    <w:pPr>
      <w:pStyle w:val="Kopfzeile"/>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F54D4"/>
    <w:multiLevelType w:val="multilevel"/>
    <w:tmpl w:val="F2FC78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FB46D1"/>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6B77D1"/>
    <w:multiLevelType w:val="hybridMultilevel"/>
    <w:tmpl w:val="C46E40AA"/>
    <w:lvl w:ilvl="0" w:tplc="0C070011">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 w15:restartNumberingAfterBreak="0">
    <w:nsid w:val="0A947AFE"/>
    <w:multiLevelType w:val="hybridMultilevel"/>
    <w:tmpl w:val="4DD0A8F0"/>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646C87"/>
    <w:multiLevelType w:val="hybridMultilevel"/>
    <w:tmpl w:val="81AC41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6A73586"/>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0D7E06"/>
    <w:multiLevelType w:val="multilevel"/>
    <w:tmpl w:val="C71CFCE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0087FA2"/>
    <w:multiLevelType w:val="hybridMultilevel"/>
    <w:tmpl w:val="FA8A30B6"/>
    <w:lvl w:ilvl="0" w:tplc="3BAA6D50">
      <w:start w:val="1"/>
      <w:numFmt w:val="decimal"/>
      <w:lvlText w:val="%1"/>
      <w:lvlJc w:val="left"/>
      <w:pPr>
        <w:ind w:left="1440" w:hanging="360"/>
      </w:pPr>
      <w:rPr>
        <w:rFonts w:hint="default"/>
      </w:rPr>
    </w:lvl>
    <w:lvl w:ilvl="1" w:tplc="0C070019">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8" w15:restartNumberingAfterBreak="0">
    <w:nsid w:val="25392F3F"/>
    <w:multiLevelType w:val="hybridMultilevel"/>
    <w:tmpl w:val="FC40EA62"/>
    <w:lvl w:ilvl="0" w:tplc="57DAD48E">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284F0CD7"/>
    <w:multiLevelType w:val="hybridMultilevel"/>
    <w:tmpl w:val="6B20117A"/>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28C13691"/>
    <w:multiLevelType w:val="hybridMultilevel"/>
    <w:tmpl w:val="47D04602"/>
    <w:lvl w:ilvl="0" w:tplc="47889716">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294A3721"/>
    <w:multiLevelType w:val="multilevel"/>
    <w:tmpl w:val="C6E4A1C2"/>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A6C3DA3"/>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AE141F6"/>
    <w:multiLevelType w:val="hybridMultilevel"/>
    <w:tmpl w:val="680866D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2B2D1889"/>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BB75937"/>
    <w:multiLevelType w:val="hybridMultilevel"/>
    <w:tmpl w:val="DCDC9BE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1501E5"/>
    <w:multiLevelType w:val="multilevel"/>
    <w:tmpl w:val="8EBC5C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62"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D69314D"/>
    <w:multiLevelType w:val="hybridMultilevel"/>
    <w:tmpl w:val="0CE88C9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1DA0915"/>
    <w:multiLevelType w:val="multilevel"/>
    <w:tmpl w:val="E140DD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7334364"/>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76E0769"/>
    <w:multiLevelType w:val="hybridMultilevel"/>
    <w:tmpl w:val="063A54AA"/>
    <w:lvl w:ilvl="0" w:tplc="5C7A465C">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47861BBB"/>
    <w:multiLevelType w:val="hybridMultilevel"/>
    <w:tmpl w:val="A00EB76C"/>
    <w:lvl w:ilvl="0" w:tplc="629A0AC4">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493A0CB3"/>
    <w:multiLevelType w:val="multilevel"/>
    <w:tmpl w:val="C1CC26B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3" w15:restartNumberingAfterBreak="0">
    <w:nsid w:val="4B071106"/>
    <w:multiLevelType w:val="multilevel"/>
    <w:tmpl w:val="2996B8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1F56A80"/>
    <w:multiLevelType w:val="hybridMultilevel"/>
    <w:tmpl w:val="D4AC7B48"/>
    <w:lvl w:ilvl="0" w:tplc="47889716">
      <w:start w:val="1"/>
      <w:numFmt w:val="decimal"/>
      <w:lvlText w:val="%1"/>
      <w:lvlJc w:val="left"/>
      <w:pPr>
        <w:ind w:left="1065" w:hanging="705"/>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54DB2A74"/>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55B116A"/>
    <w:multiLevelType w:val="multilevel"/>
    <w:tmpl w:val="8968F15A"/>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C64178B"/>
    <w:multiLevelType w:val="hybridMultilevel"/>
    <w:tmpl w:val="DEDE90CA"/>
    <w:lvl w:ilvl="0" w:tplc="962A3774">
      <w:start w:val="1"/>
      <w:numFmt w:val="decimal"/>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28" w15:restartNumberingAfterBreak="0">
    <w:nsid w:val="75EC3FEB"/>
    <w:multiLevelType w:val="hybridMultilevel"/>
    <w:tmpl w:val="7A7C4906"/>
    <w:lvl w:ilvl="0" w:tplc="55EA6CA8">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60F7FEA"/>
    <w:multiLevelType w:val="hybridMultilevel"/>
    <w:tmpl w:val="0E227D20"/>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15:restartNumberingAfterBreak="0">
    <w:nsid w:val="7E59779D"/>
    <w:multiLevelType w:val="hybridMultilevel"/>
    <w:tmpl w:val="209C7132"/>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E77729E"/>
    <w:multiLevelType w:val="multilevel"/>
    <w:tmpl w:val="F4C8544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16cid:durableId="359472079">
    <w:abstractNumId w:val="22"/>
  </w:num>
  <w:num w:numId="2" w16cid:durableId="101610709">
    <w:abstractNumId w:val="5"/>
  </w:num>
  <w:num w:numId="3" w16cid:durableId="2071224026">
    <w:abstractNumId w:val="16"/>
  </w:num>
  <w:num w:numId="4" w16cid:durableId="95059633">
    <w:abstractNumId w:val="16"/>
  </w:num>
  <w:num w:numId="5" w16cid:durableId="743911980">
    <w:abstractNumId w:val="3"/>
  </w:num>
  <w:num w:numId="6" w16cid:durableId="2118715170">
    <w:abstractNumId w:val="15"/>
  </w:num>
  <w:num w:numId="7" w16cid:durableId="628167017">
    <w:abstractNumId w:val="30"/>
  </w:num>
  <w:num w:numId="8" w16cid:durableId="1090859251">
    <w:abstractNumId w:val="13"/>
  </w:num>
  <w:num w:numId="9" w16cid:durableId="1576433255">
    <w:abstractNumId w:val="24"/>
  </w:num>
  <w:num w:numId="10" w16cid:durableId="859733378">
    <w:abstractNumId w:val="10"/>
  </w:num>
  <w:num w:numId="11" w16cid:durableId="1037655127">
    <w:abstractNumId w:val="8"/>
  </w:num>
  <w:num w:numId="12" w16cid:durableId="1009529566">
    <w:abstractNumId w:val="12"/>
  </w:num>
  <w:num w:numId="13" w16cid:durableId="539511357">
    <w:abstractNumId w:val="14"/>
  </w:num>
  <w:num w:numId="14" w16cid:durableId="1345548861">
    <w:abstractNumId w:val="1"/>
  </w:num>
  <w:num w:numId="15" w16cid:durableId="1804232693">
    <w:abstractNumId w:val="21"/>
  </w:num>
  <w:num w:numId="16" w16cid:durableId="977343770">
    <w:abstractNumId w:val="25"/>
  </w:num>
  <w:num w:numId="17" w16cid:durableId="1999575951">
    <w:abstractNumId w:val="18"/>
  </w:num>
  <w:num w:numId="18" w16cid:durableId="1633171956">
    <w:abstractNumId w:val="6"/>
  </w:num>
  <w:num w:numId="19" w16cid:durableId="982808002">
    <w:abstractNumId w:val="23"/>
  </w:num>
  <w:num w:numId="20" w16cid:durableId="2133933354">
    <w:abstractNumId w:val="27"/>
  </w:num>
  <w:num w:numId="21" w16cid:durableId="243419765">
    <w:abstractNumId w:val="20"/>
  </w:num>
  <w:num w:numId="22" w16cid:durableId="1102262346">
    <w:abstractNumId w:val="7"/>
  </w:num>
  <w:num w:numId="23" w16cid:durableId="2020572711">
    <w:abstractNumId w:val="28"/>
  </w:num>
  <w:num w:numId="24" w16cid:durableId="790785262">
    <w:abstractNumId w:val="19"/>
  </w:num>
  <w:num w:numId="25" w16cid:durableId="644046265">
    <w:abstractNumId w:val="0"/>
  </w:num>
  <w:num w:numId="26" w16cid:durableId="1559515412">
    <w:abstractNumId w:val="31"/>
  </w:num>
  <w:num w:numId="27" w16cid:durableId="820731531">
    <w:abstractNumId w:val="11"/>
  </w:num>
  <w:num w:numId="28" w16cid:durableId="1736664440">
    <w:abstractNumId w:val="26"/>
  </w:num>
  <w:num w:numId="29" w16cid:durableId="805047903">
    <w:abstractNumId w:val="9"/>
  </w:num>
  <w:num w:numId="30" w16cid:durableId="341317861">
    <w:abstractNumId w:val="29"/>
  </w:num>
  <w:num w:numId="31" w16cid:durableId="17658343">
    <w:abstractNumId w:val="17"/>
  </w:num>
  <w:num w:numId="32" w16cid:durableId="557135992">
    <w:abstractNumId w:val="2"/>
  </w:num>
  <w:num w:numId="33" w16cid:durableId="20731187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4E6"/>
    <w:rsid w:val="000032B5"/>
    <w:rsid w:val="00014107"/>
    <w:rsid w:val="000401E5"/>
    <w:rsid w:val="00071A50"/>
    <w:rsid w:val="000756EE"/>
    <w:rsid w:val="00087DA6"/>
    <w:rsid w:val="000A092F"/>
    <w:rsid w:val="000F323F"/>
    <w:rsid w:val="001076E6"/>
    <w:rsid w:val="001341B3"/>
    <w:rsid w:val="001372D2"/>
    <w:rsid w:val="0015347F"/>
    <w:rsid w:val="00190284"/>
    <w:rsid w:val="001943E9"/>
    <w:rsid w:val="0020466D"/>
    <w:rsid w:val="00216CBE"/>
    <w:rsid w:val="00231F48"/>
    <w:rsid w:val="00237AC9"/>
    <w:rsid w:val="00247013"/>
    <w:rsid w:val="00247CBD"/>
    <w:rsid w:val="00253C7C"/>
    <w:rsid w:val="00282A9B"/>
    <w:rsid w:val="002854E4"/>
    <w:rsid w:val="00293B0F"/>
    <w:rsid w:val="002A767C"/>
    <w:rsid w:val="002A7E8E"/>
    <w:rsid w:val="002B13C8"/>
    <w:rsid w:val="002C513A"/>
    <w:rsid w:val="002E33BA"/>
    <w:rsid w:val="002F4B75"/>
    <w:rsid w:val="0033272B"/>
    <w:rsid w:val="00336007"/>
    <w:rsid w:val="003564F6"/>
    <w:rsid w:val="00357BFF"/>
    <w:rsid w:val="00365BAA"/>
    <w:rsid w:val="003662E1"/>
    <w:rsid w:val="00366C7D"/>
    <w:rsid w:val="003A4782"/>
    <w:rsid w:val="003A52B8"/>
    <w:rsid w:val="003C4772"/>
    <w:rsid w:val="003D2D3A"/>
    <w:rsid w:val="003F2AF1"/>
    <w:rsid w:val="00401DA5"/>
    <w:rsid w:val="00413603"/>
    <w:rsid w:val="004236EB"/>
    <w:rsid w:val="0043496D"/>
    <w:rsid w:val="00453788"/>
    <w:rsid w:val="004901E2"/>
    <w:rsid w:val="004915FE"/>
    <w:rsid w:val="00493E48"/>
    <w:rsid w:val="004B1E43"/>
    <w:rsid w:val="004E56D1"/>
    <w:rsid w:val="00521B34"/>
    <w:rsid w:val="00532047"/>
    <w:rsid w:val="00544C49"/>
    <w:rsid w:val="00551338"/>
    <w:rsid w:val="00556DD0"/>
    <w:rsid w:val="00557E40"/>
    <w:rsid w:val="0056374F"/>
    <w:rsid w:val="00567675"/>
    <w:rsid w:val="0057164F"/>
    <w:rsid w:val="005730B9"/>
    <w:rsid w:val="00577FC3"/>
    <w:rsid w:val="00581E4D"/>
    <w:rsid w:val="00594417"/>
    <w:rsid w:val="005A3B71"/>
    <w:rsid w:val="005B028B"/>
    <w:rsid w:val="005C13D9"/>
    <w:rsid w:val="005E7761"/>
    <w:rsid w:val="005F4448"/>
    <w:rsid w:val="006075AD"/>
    <w:rsid w:val="006137DA"/>
    <w:rsid w:val="00615C91"/>
    <w:rsid w:val="00622004"/>
    <w:rsid w:val="00651F08"/>
    <w:rsid w:val="0067504A"/>
    <w:rsid w:val="006B097A"/>
    <w:rsid w:val="006F0A31"/>
    <w:rsid w:val="006F1798"/>
    <w:rsid w:val="00705F1A"/>
    <w:rsid w:val="00716DEE"/>
    <w:rsid w:val="007404E6"/>
    <w:rsid w:val="00741ECE"/>
    <w:rsid w:val="007B7C93"/>
    <w:rsid w:val="007C431D"/>
    <w:rsid w:val="007C7610"/>
    <w:rsid w:val="00804527"/>
    <w:rsid w:val="008373C5"/>
    <w:rsid w:val="00840394"/>
    <w:rsid w:val="0084207B"/>
    <w:rsid w:val="008431CF"/>
    <w:rsid w:val="0086153B"/>
    <w:rsid w:val="00864DFF"/>
    <w:rsid w:val="00885EC9"/>
    <w:rsid w:val="00887475"/>
    <w:rsid w:val="008B6E19"/>
    <w:rsid w:val="008D409D"/>
    <w:rsid w:val="00934601"/>
    <w:rsid w:val="00934B9A"/>
    <w:rsid w:val="00950CA4"/>
    <w:rsid w:val="00964872"/>
    <w:rsid w:val="009676C1"/>
    <w:rsid w:val="009A4D8D"/>
    <w:rsid w:val="009B1C58"/>
    <w:rsid w:val="009D734C"/>
    <w:rsid w:val="009E2DE2"/>
    <w:rsid w:val="009F6FB9"/>
    <w:rsid w:val="00A00EA2"/>
    <w:rsid w:val="00A02561"/>
    <w:rsid w:val="00A229F2"/>
    <w:rsid w:val="00A4361A"/>
    <w:rsid w:val="00A472BE"/>
    <w:rsid w:val="00A530C3"/>
    <w:rsid w:val="00A75D20"/>
    <w:rsid w:val="00A76434"/>
    <w:rsid w:val="00A96B48"/>
    <w:rsid w:val="00AB594A"/>
    <w:rsid w:val="00AC358D"/>
    <w:rsid w:val="00AF47EB"/>
    <w:rsid w:val="00B12602"/>
    <w:rsid w:val="00B45671"/>
    <w:rsid w:val="00B72297"/>
    <w:rsid w:val="00B86755"/>
    <w:rsid w:val="00B86AE8"/>
    <w:rsid w:val="00BA7683"/>
    <w:rsid w:val="00BB2F88"/>
    <w:rsid w:val="00BC7D72"/>
    <w:rsid w:val="00BF5BEB"/>
    <w:rsid w:val="00C04C60"/>
    <w:rsid w:val="00C77102"/>
    <w:rsid w:val="00C83880"/>
    <w:rsid w:val="00CB58F0"/>
    <w:rsid w:val="00CD290B"/>
    <w:rsid w:val="00CD54B9"/>
    <w:rsid w:val="00CD6F54"/>
    <w:rsid w:val="00D11C77"/>
    <w:rsid w:val="00D4239A"/>
    <w:rsid w:val="00D53708"/>
    <w:rsid w:val="00D56EE3"/>
    <w:rsid w:val="00D704C5"/>
    <w:rsid w:val="00DA0C8F"/>
    <w:rsid w:val="00DB15C8"/>
    <w:rsid w:val="00DB5680"/>
    <w:rsid w:val="00DC2D47"/>
    <w:rsid w:val="00DC56B1"/>
    <w:rsid w:val="00DC5E0D"/>
    <w:rsid w:val="00DC6B40"/>
    <w:rsid w:val="00DE4781"/>
    <w:rsid w:val="00E02855"/>
    <w:rsid w:val="00E043A7"/>
    <w:rsid w:val="00E117AB"/>
    <w:rsid w:val="00E120F2"/>
    <w:rsid w:val="00E30ABD"/>
    <w:rsid w:val="00E34723"/>
    <w:rsid w:val="00E377D8"/>
    <w:rsid w:val="00E61B68"/>
    <w:rsid w:val="00E808A3"/>
    <w:rsid w:val="00E826F7"/>
    <w:rsid w:val="00EA3CAF"/>
    <w:rsid w:val="00EA7883"/>
    <w:rsid w:val="00ED0EEC"/>
    <w:rsid w:val="00EE34B3"/>
    <w:rsid w:val="00F030CA"/>
    <w:rsid w:val="00F03F24"/>
    <w:rsid w:val="00F273D8"/>
    <w:rsid w:val="00F329B0"/>
    <w:rsid w:val="00F52405"/>
    <w:rsid w:val="00F7294C"/>
    <w:rsid w:val="00F91EB8"/>
    <w:rsid w:val="00F96733"/>
    <w:rsid w:val="00F97AB4"/>
    <w:rsid w:val="00FD2916"/>
    <w:rsid w:val="00FF046B"/>
    <w:rsid w:val="00FF083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96DC9"/>
  <w15:docId w15:val="{20A4FF92-D58D-4F84-8045-E610314A6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373C5"/>
    <w:pPr>
      <w:suppressAutoHyphens/>
      <w:spacing w:after="0" w:line="360" w:lineRule="auto"/>
      <w:jc w:val="both"/>
    </w:pPr>
    <w:rPr>
      <w:rFonts w:ascii="Arial Nova Cond" w:hAnsi="Arial Nova Cond"/>
      <w:sz w:val="24"/>
    </w:rPr>
  </w:style>
  <w:style w:type="paragraph" w:styleId="berschrift1">
    <w:name w:val="heading 1"/>
    <w:basedOn w:val="Standard"/>
    <w:next w:val="Standard"/>
    <w:link w:val="berschrift1Zchn"/>
    <w:autoRedefine/>
    <w:uiPriority w:val="9"/>
    <w:qFormat/>
    <w:rsid w:val="00E808A3"/>
    <w:pPr>
      <w:keepNext/>
      <w:keepLines/>
      <w:numPr>
        <w:numId w:val="26"/>
      </w:numPr>
      <w:spacing w:before="360" w:after="360"/>
      <w:jc w:val="left"/>
      <w:outlineLvl w:val="0"/>
    </w:pPr>
    <w:rPr>
      <w:rFonts w:eastAsiaTheme="majorEastAsia" w:cs="Times New Roman"/>
      <w:b/>
      <w:bCs/>
      <w:noProof/>
      <w:sz w:val="32"/>
      <w:szCs w:val="28"/>
    </w:rPr>
  </w:style>
  <w:style w:type="paragraph" w:styleId="berschrift2">
    <w:name w:val="heading 2"/>
    <w:basedOn w:val="Standard"/>
    <w:next w:val="Standard"/>
    <w:link w:val="berschrift2Zchn"/>
    <w:uiPriority w:val="9"/>
    <w:unhideWhenUsed/>
    <w:qFormat/>
    <w:rsid w:val="00E808A3"/>
    <w:pPr>
      <w:keepNext/>
      <w:keepLines/>
      <w:numPr>
        <w:ilvl w:val="1"/>
        <w:numId w:val="26"/>
      </w:numPr>
      <w:spacing w:after="280"/>
      <w:jc w:val="left"/>
      <w:outlineLvl w:val="1"/>
    </w:pPr>
    <w:rPr>
      <w:rFonts w:eastAsiaTheme="majorEastAsia" w:cs="Times New Roman"/>
      <w:b/>
      <w:bCs/>
      <w:sz w:val="28"/>
      <w:szCs w:val="26"/>
    </w:rPr>
  </w:style>
  <w:style w:type="paragraph" w:styleId="berschrift3">
    <w:name w:val="heading 3"/>
    <w:basedOn w:val="Standard"/>
    <w:next w:val="Standard"/>
    <w:link w:val="berschrift3Zchn"/>
    <w:uiPriority w:val="9"/>
    <w:unhideWhenUsed/>
    <w:qFormat/>
    <w:rsid w:val="00B45671"/>
    <w:pPr>
      <w:keepNext/>
      <w:keepLines/>
      <w:numPr>
        <w:ilvl w:val="2"/>
        <w:numId w:val="26"/>
      </w:numPr>
      <w:spacing w:before="120" w:after="240"/>
      <w:jc w:val="left"/>
      <w:outlineLvl w:val="2"/>
    </w:pPr>
    <w:rPr>
      <w:rFonts w:eastAsiaTheme="majorEastAsia" w:cs="Times New Roman"/>
      <w:b/>
      <w:bCs/>
    </w:rPr>
  </w:style>
  <w:style w:type="paragraph" w:styleId="berschrift4">
    <w:name w:val="heading 4"/>
    <w:aliases w:val="Überschrift"/>
    <w:basedOn w:val="Standard"/>
    <w:next w:val="Standard"/>
    <w:link w:val="berschrift4Zchn"/>
    <w:uiPriority w:val="9"/>
    <w:unhideWhenUsed/>
    <w:qFormat/>
    <w:rsid w:val="00E808A3"/>
    <w:pPr>
      <w:keepNext/>
      <w:keepLines/>
      <w:spacing w:before="360" w:after="360"/>
      <w:jc w:val="left"/>
      <w:outlineLvl w:val="3"/>
    </w:pPr>
    <w:rPr>
      <w:rFonts w:eastAsiaTheme="majorEastAsia" w:cs="Times New Roman"/>
      <w:b/>
      <w:bCs/>
      <w:iCs/>
      <w:sz w:val="32"/>
    </w:rPr>
  </w:style>
  <w:style w:type="paragraph" w:styleId="berschrift5">
    <w:name w:val="heading 5"/>
    <w:basedOn w:val="Standard"/>
    <w:next w:val="Standard"/>
    <w:link w:val="berschrift5Zchn"/>
    <w:uiPriority w:val="9"/>
    <w:unhideWhenUsed/>
    <w:qFormat/>
    <w:rsid w:val="00544C49"/>
    <w:pPr>
      <w:keepNext/>
      <w:keepLines/>
      <w:numPr>
        <w:ilvl w:val="4"/>
        <w:numId w:val="26"/>
      </w:numPr>
      <w:spacing w:before="200"/>
      <w:outlineLvl w:val="4"/>
    </w:pPr>
    <w:rPr>
      <w:rFonts w:eastAsiaTheme="majorEastAsia" w:cs="Times New Roman"/>
      <w:color w:val="243F60" w:themeColor="accent1" w:themeShade="7F"/>
    </w:rPr>
  </w:style>
  <w:style w:type="paragraph" w:styleId="berschrift6">
    <w:name w:val="heading 6"/>
    <w:basedOn w:val="Standard"/>
    <w:next w:val="Standard"/>
    <w:link w:val="berschrift6Zchn"/>
    <w:uiPriority w:val="9"/>
    <w:unhideWhenUsed/>
    <w:rsid w:val="00544C49"/>
    <w:pPr>
      <w:keepNext/>
      <w:keepLines/>
      <w:numPr>
        <w:ilvl w:val="5"/>
        <w:numId w:val="26"/>
      </w:numPr>
      <w:spacing w:before="200"/>
      <w:outlineLvl w:val="5"/>
    </w:pPr>
    <w:rPr>
      <w:rFonts w:eastAsiaTheme="majorEastAsia" w:cs="Times New Roman"/>
      <w:i/>
      <w:iCs/>
      <w:color w:val="243F60" w:themeColor="accent1" w:themeShade="7F"/>
    </w:rPr>
  </w:style>
  <w:style w:type="paragraph" w:styleId="berschrift7">
    <w:name w:val="heading 7"/>
    <w:basedOn w:val="Standard"/>
    <w:next w:val="Standard"/>
    <w:link w:val="berschrift7Zchn"/>
    <w:uiPriority w:val="9"/>
    <w:unhideWhenUsed/>
    <w:rsid w:val="00544C49"/>
    <w:pPr>
      <w:keepNext/>
      <w:keepLines/>
      <w:numPr>
        <w:ilvl w:val="6"/>
        <w:numId w:val="26"/>
      </w:numPr>
      <w:spacing w:before="200"/>
      <w:outlineLvl w:val="6"/>
    </w:pPr>
    <w:rPr>
      <w:rFonts w:eastAsiaTheme="majorEastAsia" w:cs="Times New Roman"/>
      <w:i/>
      <w:iCs/>
      <w:color w:val="404040" w:themeColor="text1" w:themeTint="BF"/>
    </w:rPr>
  </w:style>
  <w:style w:type="paragraph" w:styleId="berschrift8">
    <w:name w:val="heading 8"/>
    <w:basedOn w:val="Standard"/>
    <w:next w:val="Standard"/>
    <w:link w:val="berschrift8Zchn"/>
    <w:uiPriority w:val="9"/>
    <w:semiHidden/>
    <w:unhideWhenUsed/>
    <w:rsid w:val="00544C49"/>
    <w:pPr>
      <w:keepNext/>
      <w:keepLines/>
      <w:numPr>
        <w:ilvl w:val="7"/>
        <w:numId w:val="26"/>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544C49"/>
    <w:pPr>
      <w:keepNext/>
      <w:keepLines/>
      <w:numPr>
        <w:ilvl w:val="8"/>
        <w:numId w:val="2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E120F2"/>
    <w:pPr>
      <w:autoSpaceDE w:val="0"/>
      <w:autoSpaceDN w:val="0"/>
      <w:adjustRightInd w:val="0"/>
      <w:spacing w:after="0" w:line="240" w:lineRule="auto"/>
    </w:pPr>
    <w:rPr>
      <w:rFonts w:ascii="Univers LT Std 57 Cn" w:hAnsi="Univers LT Std 57 Cn" w:cs="Univers LT Std 57 Cn"/>
      <w:color w:val="000000"/>
      <w:sz w:val="24"/>
      <w:szCs w:val="24"/>
    </w:rPr>
  </w:style>
  <w:style w:type="paragraph" w:styleId="Kopfzeile">
    <w:name w:val="header"/>
    <w:basedOn w:val="Standard"/>
    <w:link w:val="KopfzeileZchn"/>
    <w:uiPriority w:val="99"/>
    <w:unhideWhenUsed/>
    <w:rsid w:val="0033600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36007"/>
    <w:rPr>
      <w:rFonts w:ascii="Times New Roman" w:hAnsi="Times New Roman"/>
      <w:sz w:val="24"/>
    </w:rPr>
  </w:style>
  <w:style w:type="paragraph" w:styleId="Fuzeile">
    <w:name w:val="footer"/>
    <w:basedOn w:val="Standard"/>
    <w:link w:val="FuzeileZchn"/>
    <w:autoRedefine/>
    <w:uiPriority w:val="99"/>
    <w:unhideWhenUsed/>
    <w:qFormat/>
    <w:rsid w:val="0019028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90284"/>
    <w:rPr>
      <w:rFonts w:ascii="Arial Nova Cond" w:hAnsi="Arial Nova Cond"/>
      <w:sz w:val="20"/>
    </w:rPr>
  </w:style>
  <w:style w:type="paragraph" w:styleId="Sprechblasentext">
    <w:name w:val="Balloon Text"/>
    <w:basedOn w:val="Standard"/>
    <w:link w:val="SprechblasentextZchn"/>
    <w:uiPriority w:val="99"/>
    <w:semiHidden/>
    <w:unhideWhenUsed/>
    <w:rsid w:val="0033600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6007"/>
    <w:rPr>
      <w:rFonts w:ascii="Tahoma" w:hAnsi="Tahoma" w:cs="Tahoma"/>
      <w:sz w:val="16"/>
      <w:szCs w:val="16"/>
    </w:rPr>
  </w:style>
  <w:style w:type="character" w:customStyle="1" w:styleId="berschrift1Zchn">
    <w:name w:val="Überschrift 1 Zchn"/>
    <w:basedOn w:val="Absatz-Standardschriftart"/>
    <w:link w:val="berschrift1"/>
    <w:uiPriority w:val="9"/>
    <w:rsid w:val="00E808A3"/>
    <w:rPr>
      <w:rFonts w:ascii="Times New Roman" w:eastAsiaTheme="majorEastAsia" w:hAnsi="Times New Roman" w:cs="Times New Roman"/>
      <w:b/>
      <w:bCs/>
      <w:noProof/>
      <w:sz w:val="32"/>
      <w:szCs w:val="28"/>
    </w:rPr>
  </w:style>
  <w:style w:type="character" w:customStyle="1" w:styleId="berschrift2Zchn">
    <w:name w:val="Überschrift 2 Zchn"/>
    <w:basedOn w:val="Absatz-Standardschriftart"/>
    <w:link w:val="berschrift2"/>
    <w:uiPriority w:val="9"/>
    <w:rsid w:val="00E808A3"/>
    <w:rPr>
      <w:rFonts w:ascii="Times New Roman" w:eastAsiaTheme="majorEastAsia" w:hAnsi="Times New Roman" w:cs="Times New Roman"/>
      <w:b/>
      <w:bCs/>
      <w:sz w:val="28"/>
      <w:szCs w:val="26"/>
    </w:rPr>
  </w:style>
  <w:style w:type="character" w:customStyle="1" w:styleId="berschrift3Zchn">
    <w:name w:val="Überschrift 3 Zchn"/>
    <w:basedOn w:val="Absatz-Standardschriftart"/>
    <w:link w:val="berschrift3"/>
    <w:uiPriority w:val="9"/>
    <w:rsid w:val="00B45671"/>
    <w:rPr>
      <w:rFonts w:ascii="Times New Roman" w:eastAsiaTheme="majorEastAsia" w:hAnsi="Times New Roman" w:cs="Times New Roman"/>
      <w:b/>
      <w:bCs/>
      <w:sz w:val="24"/>
    </w:rPr>
  </w:style>
  <w:style w:type="character" w:customStyle="1" w:styleId="berschrift4Zchn">
    <w:name w:val="Überschrift 4 Zchn"/>
    <w:aliases w:val="Überschrift Zchn"/>
    <w:basedOn w:val="Absatz-Standardschriftart"/>
    <w:link w:val="berschrift4"/>
    <w:uiPriority w:val="9"/>
    <w:rsid w:val="002C513A"/>
    <w:rPr>
      <w:rFonts w:ascii="Times New Roman" w:eastAsiaTheme="majorEastAsia" w:hAnsi="Times New Roman" w:cs="Times New Roman"/>
      <w:b/>
      <w:bCs/>
      <w:iCs/>
      <w:sz w:val="32"/>
    </w:rPr>
  </w:style>
  <w:style w:type="character" w:customStyle="1" w:styleId="berschrift5Zchn">
    <w:name w:val="Überschrift 5 Zchn"/>
    <w:basedOn w:val="Absatz-Standardschriftart"/>
    <w:link w:val="berschrift5"/>
    <w:uiPriority w:val="9"/>
    <w:rsid w:val="00544C49"/>
    <w:rPr>
      <w:rFonts w:ascii="Times New Roman" w:eastAsiaTheme="majorEastAsia" w:hAnsi="Times New Roman" w:cs="Times New Roman"/>
      <w:color w:val="243F60" w:themeColor="accent1" w:themeShade="7F"/>
      <w:sz w:val="24"/>
    </w:rPr>
  </w:style>
  <w:style w:type="character" w:customStyle="1" w:styleId="berschrift6Zchn">
    <w:name w:val="Überschrift 6 Zchn"/>
    <w:basedOn w:val="Absatz-Standardschriftart"/>
    <w:link w:val="berschrift6"/>
    <w:uiPriority w:val="9"/>
    <w:rsid w:val="00544C49"/>
    <w:rPr>
      <w:rFonts w:ascii="Times New Roman" w:eastAsiaTheme="majorEastAsia" w:hAnsi="Times New Roman" w:cs="Times New Roman"/>
      <w:i/>
      <w:iCs/>
      <w:color w:val="243F60" w:themeColor="accent1" w:themeShade="7F"/>
      <w:sz w:val="24"/>
    </w:rPr>
  </w:style>
  <w:style w:type="character" w:customStyle="1" w:styleId="berschrift7Zchn">
    <w:name w:val="Überschrift 7 Zchn"/>
    <w:basedOn w:val="Absatz-Standardschriftart"/>
    <w:link w:val="berschrift7"/>
    <w:uiPriority w:val="9"/>
    <w:rsid w:val="00544C49"/>
    <w:rPr>
      <w:rFonts w:ascii="Times New Roman" w:eastAsiaTheme="majorEastAsia" w:hAnsi="Times New Roman" w:cs="Times New Roman"/>
      <w:i/>
      <w:iCs/>
      <w:color w:val="404040" w:themeColor="text1" w:themeTint="BF"/>
      <w:sz w:val="24"/>
    </w:rPr>
  </w:style>
  <w:style w:type="character" w:customStyle="1" w:styleId="berschrift8Zchn">
    <w:name w:val="Überschrift 8 Zchn"/>
    <w:basedOn w:val="Absatz-Standardschriftart"/>
    <w:link w:val="berschrift8"/>
    <w:uiPriority w:val="9"/>
    <w:semiHidden/>
    <w:rsid w:val="00544C49"/>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544C49"/>
    <w:rPr>
      <w:rFonts w:asciiTheme="majorHAnsi" w:eastAsiaTheme="majorEastAsia" w:hAnsiTheme="majorHAnsi" w:cstheme="majorBidi"/>
      <w:i/>
      <w:iCs/>
      <w:color w:val="404040" w:themeColor="text1" w:themeTint="BF"/>
      <w:sz w:val="20"/>
      <w:szCs w:val="20"/>
    </w:rPr>
  </w:style>
  <w:style w:type="paragraph" w:styleId="Verzeichnis1">
    <w:name w:val="toc 1"/>
    <w:basedOn w:val="Standard"/>
    <w:next w:val="Standard"/>
    <w:autoRedefine/>
    <w:uiPriority w:val="39"/>
    <w:unhideWhenUsed/>
    <w:rsid w:val="00EA7883"/>
    <w:pPr>
      <w:tabs>
        <w:tab w:val="left" w:pos="709"/>
        <w:tab w:val="right" w:leader="dot" w:pos="8493"/>
      </w:tabs>
      <w:spacing w:before="120" w:line="240" w:lineRule="auto"/>
    </w:pPr>
    <w:rPr>
      <w:rFonts w:cs="Times New Roman"/>
      <w:b/>
      <w:bCs/>
      <w:caps/>
      <w:noProof/>
      <w:szCs w:val="24"/>
    </w:rPr>
  </w:style>
  <w:style w:type="paragraph" w:styleId="Verzeichnis2">
    <w:name w:val="toc 2"/>
    <w:basedOn w:val="Standard"/>
    <w:next w:val="Standard"/>
    <w:autoRedefine/>
    <w:uiPriority w:val="39"/>
    <w:unhideWhenUsed/>
    <w:rsid w:val="00EA7883"/>
    <w:pPr>
      <w:tabs>
        <w:tab w:val="left" w:pos="709"/>
        <w:tab w:val="right" w:leader="dot" w:pos="8493"/>
      </w:tabs>
      <w:spacing w:before="120" w:line="240" w:lineRule="auto"/>
    </w:pPr>
    <w:rPr>
      <w:rFonts w:cs="Times New Roman"/>
      <w:bCs/>
      <w:noProof/>
      <w:szCs w:val="24"/>
    </w:rPr>
  </w:style>
  <w:style w:type="paragraph" w:styleId="Verzeichnis3">
    <w:name w:val="toc 3"/>
    <w:basedOn w:val="Standard"/>
    <w:next w:val="Standard"/>
    <w:autoRedefine/>
    <w:uiPriority w:val="39"/>
    <w:unhideWhenUsed/>
    <w:rsid w:val="00EA7883"/>
    <w:pPr>
      <w:tabs>
        <w:tab w:val="left" w:pos="709"/>
        <w:tab w:val="right" w:leader="dot" w:pos="8493"/>
      </w:tabs>
      <w:spacing w:before="60" w:line="240" w:lineRule="auto"/>
    </w:pPr>
    <w:rPr>
      <w:rFonts w:cs="Times New Roman"/>
      <w:noProof/>
      <w:szCs w:val="24"/>
    </w:rPr>
  </w:style>
  <w:style w:type="paragraph" w:styleId="Verzeichnis4">
    <w:name w:val="toc 4"/>
    <w:basedOn w:val="Standard"/>
    <w:next w:val="Standard"/>
    <w:autoRedefine/>
    <w:uiPriority w:val="39"/>
    <w:unhideWhenUsed/>
    <w:rsid w:val="00544C49"/>
    <w:pPr>
      <w:ind w:left="48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544C49"/>
    <w:pPr>
      <w:ind w:left="72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544C49"/>
    <w:pPr>
      <w:ind w:left="96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544C49"/>
    <w:pPr>
      <w:ind w:left="120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544C49"/>
    <w:pPr>
      <w:ind w:left="144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544C49"/>
    <w:pPr>
      <w:ind w:left="1680"/>
    </w:pPr>
    <w:rPr>
      <w:rFonts w:asciiTheme="minorHAnsi" w:hAnsiTheme="minorHAnsi" w:cstheme="minorHAnsi"/>
      <w:sz w:val="20"/>
      <w:szCs w:val="20"/>
    </w:rPr>
  </w:style>
  <w:style w:type="character" w:styleId="Hyperlink">
    <w:name w:val="Hyperlink"/>
    <w:basedOn w:val="Absatz-Standardschriftart"/>
    <w:uiPriority w:val="99"/>
    <w:unhideWhenUsed/>
    <w:rsid w:val="00544C49"/>
    <w:rPr>
      <w:color w:val="0000FF" w:themeColor="hyperlink"/>
      <w:u w:val="single"/>
    </w:rPr>
  </w:style>
  <w:style w:type="paragraph" w:styleId="KeinLeerraum">
    <w:name w:val="No Spacing"/>
    <w:uiPriority w:val="1"/>
    <w:rsid w:val="00D11C77"/>
    <w:pPr>
      <w:spacing w:after="0" w:line="240" w:lineRule="auto"/>
    </w:pPr>
    <w:rPr>
      <w:rFonts w:ascii="Times New Roman" w:hAnsi="Times New Roman"/>
      <w:sz w:val="24"/>
    </w:rPr>
  </w:style>
  <w:style w:type="paragraph" w:styleId="Beschriftung">
    <w:name w:val="caption"/>
    <w:basedOn w:val="Standard"/>
    <w:next w:val="Standard"/>
    <w:uiPriority w:val="35"/>
    <w:unhideWhenUsed/>
    <w:qFormat/>
    <w:rsid w:val="00014107"/>
    <w:pPr>
      <w:spacing w:after="200" w:line="240" w:lineRule="auto"/>
      <w:jc w:val="center"/>
    </w:pPr>
    <w:rPr>
      <w:b/>
      <w:bCs/>
      <w:i/>
      <w:szCs w:val="20"/>
    </w:rPr>
  </w:style>
  <w:style w:type="paragraph" w:styleId="Abbildungsverzeichnis">
    <w:name w:val="table of figures"/>
    <w:basedOn w:val="Standard"/>
    <w:next w:val="Standard"/>
    <w:autoRedefine/>
    <w:uiPriority w:val="99"/>
    <w:unhideWhenUsed/>
    <w:qFormat/>
    <w:rsid w:val="00014107"/>
    <w:pPr>
      <w:spacing w:line="240" w:lineRule="auto"/>
    </w:pPr>
  </w:style>
  <w:style w:type="table" w:styleId="Tabellenraster">
    <w:name w:val="Table Grid"/>
    <w:basedOn w:val="NormaleTabelle"/>
    <w:uiPriority w:val="59"/>
    <w:rsid w:val="00134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teraturverzeichnis">
    <w:name w:val="Bibliography"/>
    <w:basedOn w:val="Standard"/>
    <w:next w:val="Standard"/>
    <w:autoRedefine/>
    <w:uiPriority w:val="37"/>
    <w:unhideWhenUsed/>
    <w:qFormat/>
    <w:rsid w:val="00BF5BEB"/>
    <w:pPr>
      <w:spacing w:line="240" w:lineRule="auto"/>
    </w:pPr>
  </w:style>
  <w:style w:type="paragraph" w:styleId="Funotentext">
    <w:name w:val="footnote text"/>
    <w:basedOn w:val="Standard"/>
    <w:link w:val="FunotentextZchn"/>
    <w:semiHidden/>
    <w:rsid w:val="00190284"/>
    <w:pPr>
      <w:spacing w:line="240" w:lineRule="auto"/>
      <w:jc w:val="left"/>
    </w:pPr>
    <w:rPr>
      <w:rFonts w:eastAsia="Times New Roman" w:cs="Times New Roman"/>
      <w:sz w:val="20"/>
      <w:szCs w:val="20"/>
      <w:lang w:eastAsia="de-DE"/>
    </w:rPr>
  </w:style>
  <w:style w:type="paragraph" w:styleId="Index1">
    <w:name w:val="index 1"/>
    <w:basedOn w:val="Standard"/>
    <w:next w:val="Standard"/>
    <w:autoRedefine/>
    <w:uiPriority w:val="99"/>
    <w:semiHidden/>
    <w:unhideWhenUsed/>
    <w:rsid w:val="001943E9"/>
    <w:pPr>
      <w:spacing w:line="240" w:lineRule="auto"/>
      <w:ind w:left="240" w:hanging="240"/>
    </w:pPr>
  </w:style>
  <w:style w:type="character" w:customStyle="1" w:styleId="FunotentextZchn">
    <w:name w:val="Fußnotentext Zchn"/>
    <w:basedOn w:val="Absatz-Standardschriftart"/>
    <w:link w:val="Funotentext"/>
    <w:semiHidden/>
    <w:rsid w:val="00190284"/>
    <w:rPr>
      <w:rFonts w:ascii="Arial Nova Cond" w:eastAsia="Times New Roman" w:hAnsi="Arial Nova Cond" w:cs="Times New Roman"/>
      <w:sz w:val="20"/>
      <w:szCs w:val="20"/>
      <w:lang w:eastAsia="de-DE"/>
    </w:rPr>
  </w:style>
  <w:style w:type="character" w:styleId="Funotenzeichen">
    <w:name w:val="footnote reference"/>
    <w:basedOn w:val="Absatz-Standardschriftart"/>
    <w:semiHidden/>
    <w:rsid w:val="00E61B68"/>
    <w:rPr>
      <w:vertAlign w:val="superscript"/>
    </w:rPr>
  </w:style>
  <w:style w:type="paragraph" w:styleId="Textkrper">
    <w:name w:val="Body Text"/>
    <w:basedOn w:val="Standard"/>
    <w:link w:val="TextkrperZchn"/>
    <w:qFormat/>
    <w:rsid w:val="00E61B68"/>
    <w:rPr>
      <w:rFonts w:eastAsia="Times New Roman" w:cs="Times New Roman"/>
      <w:szCs w:val="20"/>
      <w:lang w:val="de-DE" w:eastAsia="de-AT"/>
    </w:rPr>
  </w:style>
  <w:style w:type="character" w:customStyle="1" w:styleId="TextkrperZchn">
    <w:name w:val="Textkörper Zchn"/>
    <w:basedOn w:val="Absatz-Standardschriftart"/>
    <w:link w:val="Textkrper"/>
    <w:rsid w:val="00E61B68"/>
    <w:rPr>
      <w:rFonts w:ascii="Times New Roman" w:eastAsia="Times New Roman" w:hAnsi="Times New Roman" w:cs="Times New Roman"/>
      <w:sz w:val="24"/>
      <w:szCs w:val="20"/>
      <w:lang w:val="de-DE" w:eastAsia="de-AT"/>
    </w:rPr>
  </w:style>
  <w:style w:type="paragraph" w:styleId="Listenabsatz">
    <w:name w:val="List Paragraph"/>
    <w:basedOn w:val="Standard"/>
    <w:uiPriority w:val="34"/>
    <w:qFormat/>
    <w:rsid w:val="0086153B"/>
    <w:pPr>
      <w:ind w:left="720"/>
      <w:contextualSpacing/>
    </w:pPr>
  </w:style>
  <w:style w:type="paragraph" w:styleId="Zitat">
    <w:name w:val="Quote"/>
    <w:basedOn w:val="Standard"/>
    <w:next w:val="Standard"/>
    <w:link w:val="ZitatZchn"/>
    <w:uiPriority w:val="29"/>
    <w:qFormat/>
    <w:rsid w:val="004915FE"/>
    <w:rPr>
      <w:i/>
      <w:iCs/>
      <w:color w:val="000000" w:themeColor="text1"/>
    </w:rPr>
  </w:style>
  <w:style w:type="character" w:customStyle="1" w:styleId="ZitatZchn">
    <w:name w:val="Zitat Zchn"/>
    <w:basedOn w:val="Absatz-Standardschriftart"/>
    <w:link w:val="Zitat"/>
    <w:uiPriority w:val="29"/>
    <w:rsid w:val="004915FE"/>
    <w:rPr>
      <w:rFonts w:ascii="Times New Roman" w:hAnsi="Times New Roman"/>
      <w:i/>
      <w:iCs/>
      <w:color w:val="000000" w:themeColor="text1"/>
      <w:sz w:val="24"/>
    </w:rPr>
  </w:style>
  <w:style w:type="character" w:styleId="BesuchterLink">
    <w:name w:val="FollowedHyperlink"/>
    <w:basedOn w:val="Absatz-Standardschriftart"/>
    <w:uiPriority w:val="99"/>
    <w:semiHidden/>
    <w:unhideWhenUsed/>
    <w:rsid w:val="002A767C"/>
    <w:rPr>
      <w:color w:val="800080" w:themeColor="followedHyperlink"/>
      <w:u w:val="single"/>
    </w:rPr>
  </w:style>
  <w:style w:type="paragraph" w:styleId="Inhaltsverzeichnisberschrift">
    <w:name w:val="TOC Heading"/>
    <w:basedOn w:val="berschrift1"/>
    <w:next w:val="Standard"/>
    <w:uiPriority w:val="39"/>
    <w:unhideWhenUsed/>
    <w:qFormat/>
    <w:rsid w:val="004E56D1"/>
    <w:pPr>
      <w:numPr>
        <w:numId w:val="0"/>
      </w:numPr>
      <w:suppressAutoHyphens w:val="0"/>
      <w:spacing w:before="240" w:after="0" w:line="259" w:lineRule="auto"/>
      <w:outlineLvl w:val="9"/>
    </w:pPr>
    <w:rPr>
      <w:rFonts w:asciiTheme="majorHAnsi" w:hAnsiTheme="majorHAnsi" w:cstheme="majorBidi"/>
      <w:b w:val="0"/>
      <w:bCs w:val="0"/>
      <w:noProof w:val="0"/>
      <w:color w:val="365F91" w:themeColor="accent1" w:themeShade="BF"/>
      <w:szCs w:val="32"/>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5772580">
      <w:bodyDiv w:val="1"/>
      <w:marLeft w:val="0"/>
      <w:marRight w:val="0"/>
      <w:marTop w:val="0"/>
      <w:marBottom w:val="0"/>
      <w:divBdr>
        <w:top w:val="none" w:sz="0" w:space="0" w:color="auto"/>
        <w:left w:val="none" w:sz="0" w:space="0" w:color="auto"/>
        <w:bottom w:val="none" w:sz="0" w:space="0" w:color="auto"/>
        <w:right w:val="none" w:sz="0" w:space="0" w:color="auto"/>
      </w:divBdr>
    </w:div>
    <w:div w:id="809514372">
      <w:bodyDiv w:val="1"/>
      <w:marLeft w:val="0"/>
      <w:marRight w:val="0"/>
      <w:marTop w:val="0"/>
      <w:marBottom w:val="0"/>
      <w:divBdr>
        <w:top w:val="none" w:sz="0" w:space="0" w:color="auto"/>
        <w:left w:val="none" w:sz="0" w:space="0" w:color="auto"/>
        <w:bottom w:val="none" w:sz="0" w:space="0" w:color="auto"/>
        <w:right w:val="none" w:sz="0" w:space="0" w:color="auto"/>
      </w:divBdr>
      <w:divsChild>
        <w:div w:id="1386098466">
          <w:marLeft w:val="0"/>
          <w:marRight w:val="0"/>
          <w:marTop w:val="0"/>
          <w:marBottom w:val="0"/>
          <w:divBdr>
            <w:top w:val="none" w:sz="0" w:space="0" w:color="auto"/>
            <w:left w:val="none" w:sz="0" w:space="0" w:color="auto"/>
            <w:bottom w:val="none" w:sz="0" w:space="0" w:color="auto"/>
            <w:right w:val="none" w:sz="0" w:space="0" w:color="auto"/>
          </w:divBdr>
          <w:divsChild>
            <w:div w:id="1151606054">
              <w:marLeft w:val="0"/>
              <w:marRight w:val="0"/>
              <w:marTop w:val="0"/>
              <w:marBottom w:val="0"/>
              <w:divBdr>
                <w:top w:val="none" w:sz="0" w:space="0" w:color="auto"/>
                <w:left w:val="none" w:sz="0" w:space="0" w:color="auto"/>
                <w:bottom w:val="none" w:sz="0" w:space="0" w:color="auto"/>
                <w:right w:val="none" w:sz="0" w:space="0" w:color="auto"/>
              </w:divBdr>
              <w:divsChild>
                <w:div w:id="1968969581">
                  <w:marLeft w:val="0"/>
                  <w:marRight w:val="0"/>
                  <w:marTop w:val="0"/>
                  <w:marBottom w:val="0"/>
                  <w:divBdr>
                    <w:top w:val="none" w:sz="0" w:space="0" w:color="auto"/>
                    <w:left w:val="none" w:sz="0" w:space="0" w:color="auto"/>
                    <w:bottom w:val="none" w:sz="0" w:space="0" w:color="auto"/>
                    <w:right w:val="none" w:sz="0" w:space="0" w:color="auto"/>
                  </w:divBdr>
                  <w:divsChild>
                    <w:div w:id="196826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file:///C:\Arbeit\ASchule\Deutsch\8.%20Klasse\Kurze%20Einf&#252;hrung%20in%20die%20Praxis%20des%20Zitierens.doc" TargetMode="External"/><Relationship Id="rId3" Type="http://schemas.openxmlformats.org/officeDocument/2006/relationships/styles" Target="styles.xml"/><Relationship Id="rId21" Type="http://schemas.openxmlformats.org/officeDocument/2006/relationships/hyperlink" Target="file:///C:\Arbeit\ASchule\Deutsch\D%20Quellensuche\Urheberrecht.doc"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ahs-vwa.at/mod/data/view.php?d=2&amp;advanced=0&amp;paging&amp;page=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hyperlink" Target="http://de.wikipedia.org/wiki/Creative_Common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de.wikipedia.org/wiki/Creative_Commons" TargetMode="External"/><Relationship Id="rId2" Type="http://schemas.openxmlformats.org/officeDocument/2006/relationships/hyperlink" Target="http://www.ahs-vwa.at/mod/data/view.php?d=2&amp;advanced=0&amp;paging&amp;page=2" TargetMode="External"/><Relationship Id="rId1" Type="http://schemas.openxmlformats.org/officeDocument/2006/relationships/hyperlink" Target="http://www.ahs-vwa.at/mod/data/view.php?d=2&amp;advanced=0&amp;paging&amp;page=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rta\AppData\Local\Temp\Temp1_gezippte_Vorlage%20BAC%20Arbeit.zip\Vorlage%20BAC%20Arbeit.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Klassisch">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Nac11</b:Tag>
    <b:SourceType>Book</b:SourceType>
    <b:Guid>{14705D1B-6998-4A03-92AC-F53A5168E291}</b:Guid>
    <b:Author>
      <b:Author>
        <b:NameList>
          <b:Person>
            <b:Last>Nachname</b:Last>
            <b:First>Vorname</b:First>
          </b:Person>
        </b:NameList>
      </b:Author>
    </b:Author>
    <b:Title>Titel des Buches</b:Title>
    <b:Year>2011</b:Year>
    <b:City>Ort</b:City>
    <b:Publisher>Der Verlag</b:Publisher>
    <b:RefOrder>1</b:RefOrder>
  </b:Source>
  <b:Source>
    <b:Tag>Nac10</b:Tag>
    <b:SourceType>Book</b:SourceType>
    <b:Guid>{2AF78545-7ECB-49DE-B724-B1CA577222CD}</b:Guid>
    <b:Title>Das Buch 2</b:Title>
    <b:Year>2010</b:Year>
    <b:City>Wien</b:City>
    <b:Publisher>Verlag2</b:Publisher>
    <b:Author>
      <b:Author>
        <b:NameList>
          <b:Person>
            <b:Last>Nachname2</b:Last>
            <b:First>Vorname2</b:First>
          </b:Person>
          <b:Person>
            <b:Last>Nachname3</b:Last>
            <b:First>Vorname3</b:First>
          </b:Person>
        </b:NameList>
      </b:Author>
    </b:Author>
    <b:RefOrder>2</b:RefOrder>
  </b:Source>
</b:Sources>
</file>

<file path=customXml/itemProps1.xml><?xml version="1.0" encoding="utf-8"?>
<ds:datastoreItem xmlns:ds="http://schemas.openxmlformats.org/officeDocument/2006/customXml" ds:itemID="{52AB06C3-8EC8-4633-A91B-7EF54AA5C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BAC Arbeit.dotx</Template>
  <TotalTime>0</TotalTime>
  <Pages>18</Pages>
  <Words>2361</Words>
  <Characters>14876</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Vorlage</vt:lpstr>
    </vt:vector>
  </TitlesOfParts>
  <Company/>
  <LinksUpToDate>false</LinksUpToDate>
  <CharactersWithSpaces>17203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dc:title>
  <dc:creator>herta</dc:creator>
  <cp:lastModifiedBy>Mag. Frauscher-Emler Georg</cp:lastModifiedBy>
  <cp:revision>2</cp:revision>
  <cp:lastPrinted>2015-01-28T13:27:00Z</cp:lastPrinted>
  <dcterms:created xsi:type="dcterms:W3CDTF">2024-04-04T16:10:00Z</dcterms:created>
  <dcterms:modified xsi:type="dcterms:W3CDTF">2024-04-04T16:10:00Z</dcterms:modified>
</cp:coreProperties>
</file>